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36E8C6" w14:textId="501E4915" w:rsidR="000A68BF" w:rsidRDefault="000A68BF"/>
    <w:p w14:paraId="328D094E" w14:textId="48F1669E" w:rsidR="000A68BF" w:rsidRDefault="000A68BF" w:rsidP="000A68BF">
      <w:pPr>
        <w:jc w:val="center"/>
      </w:pPr>
    </w:p>
    <w:p w14:paraId="2CFAAB12" w14:textId="7CB793E4" w:rsidR="000A68BF" w:rsidRDefault="000A68BF"/>
    <w:p w14:paraId="29B18D03" w14:textId="040EA529" w:rsidR="000A68BF" w:rsidRDefault="000A68BF"/>
    <w:p w14:paraId="40E2C8FF" w14:textId="5745B3D4" w:rsidR="000A68BF" w:rsidRDefault="000A68BF"/>
    <w:p w14:paraId="2810BA03" w14:textId="24BCD172" w:rsidR="000A68BF" w:rsidRDefault="000A68BF"/>
    <w:p w14:paraId="7ABBB968" w14:textId="0EC4D76D" w:rsidR="000A68BF" w:rsidRDefault="000A68BF"/>
    <w:p w14:paraId="6CDE7C92" w14:textId="77777777" w:rsidR="00C705A3" w:rsidRDefault="00C705A3" w:rsidP="00C705A3">
      <w:pPr>
        <w:jc w:val="center"/>
        <w:rPr>
          <w:color w:val="4F81BD" w:themeColor="accent1"/>
          <w:sz w:val="40"/>
          <w:szCs w:val="40"/>
          <w:lang w:eastAsia="es-AR"/>
        </w:rPr>
      </w:pPr>
    </w:p>
    <w:p w14:paraId="634F41AF" w14:textId="77777777" w:rsidR="00C705A3" w:rsidRDefault="00C705A3" w:rsidP="00C705A3">
      <w:pPr>
        <w:jc w:val="center"/>
        <w:rPr>
          <w:color w:val="4F81BD" w:themeColor="accent1"/>
          <w:sz w:val="40"/>
          <w:szCs w:val="40"/>
          <w:lang w:eastAsia="es-AR"/>
        </w:rPr>
      </w:pPr>
    </w:p>
    <w:p w14:paraId="431DA43C" w14:textId="77777777" w:rsidR="00C705A3" w:rsidRDefault="00C705A3" w:rsidP="00C705A3">
      <w:pPr>
        <w:jc w:val="center"/>
        <w:rPr>
          <w:color w:val="4F81BD" w:themeColor="accent1"/>
          <w:sz w:val="40"/>
          <w:szCs w:val="40"/>
          <w:lang w:eastAsia="es-AR"/>
        </w:rPr>
      </w:pPr>
    </w:p>
    <w:p w14:paraId="2F765E05" w14:textId="7297C2EB" w:rsidR="00C705A3" w:rsidRPr="006E25EF" w:rsidRDefault="00C705A3" w:rsidP="00C705A3">
      <w:pPr>
        <w:jc w:val="center"/>
        <w:rPr>
          <w:color w:val="00257D"/>
          <w:sz w:val="40"/>
          <w:szCs w:val="40"/>
          <w:lang w:eastAsia="es-AR"/>
        </w:rPr>
      </w:pPr>
      <w:r w:rsidRPr="006E25EF">
        <w:rPr>
          <w:color w:val="00257D"/>
          <w:sz w:val="40"/>
          <w:szCs w:val="40"/>
          <w:lang w:eastAsia="es-AR"/>
        </w:rPr>
        <w:t>Project Management Essentials</w:t>
      </w:r>
    </w:p>
    <w:p w14:paraId="6B01A009" w14:textId="77777777" w:rsidR="00C705A3" w:rsidRPr="006E25EF" w:rsidRDefault="00C705A3" w:rsidP="00C705A3">
      <w:pPr>
        <w:jc w:val="center"/>
        <w:rPr>
          <w:b/>
          <w:bCs/>
          <w:color w:val="00257D"/>
          <w:sz w:val="72"/>
          <w:szCs w:val="72"/>
          <w:lang w:eastAsia="es-AR"/>
        </w:rPr>
      </w:pPr>
      <w:r w:rsidRPr="006E25EF">
        <w:rPr>
          <w:b/>
          <w:bCs/>
          <w:color w:val="00257D"/>
          <w:sz w:val="72"/>
          <w:szCs w:val="72"/>
          <w:lang w:eastAsia="es-AR"/>
        </w:rPr>
        <w:t>Meeting Notes</w:t>
      </w:r>
    </w:p>
    <w:p w14:paraId="308921D4" w14:textId="38655848" w:rsidR="000A68BF" w:rsidRPr="006E25EF" w:rsidRDefault="00C705A3" w:rsidP="00C705A3">
      <w:pPr>
        <w:jc w:val="center"/>
        <w:rPr>
          <w:color w:val="00257D"/>
        </w:rPr>
      </w:pPr>
      <w:r w:rsidRPr="006E25EF">
        <w:rPr>
          <w:color w:val="00257D"/>
          <w:sz w:val="40"/>
          <w:lang w:eastAsia="es-AR"/>
        </w:rPr>
        <w:t>Template</w:t>
      </w:r>
    </w:p>
    <w:p w14:paraId="0E107E13" w14:textId="29C161E4" w:rsidR="000A68BF" w:rsidRDefault="000A68BF" w:rsidP="00C705A3">
      <w:pPr>
        <w:jc w:val="center"/>
      </w:pPr>
    </w:p>
    <w:p w14:paraId="7AD52A23" w14:textId="5EBE7766" w:rsidR="000A68BF" w:rsidRDefault="000A68BF" w:rsidP="00C705A3">
      <w:pPr>
        <w:jc w:val="center"/>
      </w:pPr>
    </w:p>
    <w:p w14:paraId="020A60AD" w14:textId="4FD257C0" w:rsidR="00844CF8" w:rsidRDefault="00C705A3" w:rsidP="00C705A3">
      <w:pPr>
        <w:jc w:val="center"/>
        <w:rPr>
          <w:lang w:eastAsia="es-AR"/>
        </w:rPr>
      </w:pPr>
      <w:r>
        <w:rPr>
          <w:lang w:eastAsia="es-AR"/>
        </w:rPr>
        <w:t>Aug</w:t>
      </w:r>
      <w:r w:rsidR="000A68BF">
        <w:rPr>
          <w:lang w:eastAsia="es-AR"/>
        </w:rPr>
        <w:t xml:space="preserve">. </w:t>
      </w:r>
      <w:r>
        <w:rPr>
          <w:lang w:eastAsia="es-AR"/>
        </w:rPr>
        <w:t>3</w:t>
      </w:r>
      <w:r w:rsidR="000A68BF">
        <w:rPr>
          <w:lang w:eastAsia="es-AR"/>
        </w:rPr>
        <w:t>1, 2021</w:t>
      </w:r>
    </w:p>
    <w:p w14:paraId="22C91843" w14:textId="17B48301" w:rsidR="000A68BF" w:rsidRDefault="000A68BF" w:rsidP="003C0FD1">
      <w:pPr>
        <w:rPr>
          <w:lang w:eastAsia="es-AR"/>
        </w:rPr>
      </w:pPr>
    </w:p>
    <w:p w14:paraId="03128DD7" w14:textId="79D827BA" w:rsidR="000A68BF" w:rsidRDefault="000A68BF" w:rsidP="003C0FD1">
      <w:pPr>
        <w:rPr>
          <w:lang w:eastAsia="es-AR"/>
        </w:rPr>
      </w:pPr>
    </w:p>
    <w:p w14:paraId="7478F45E" w14:textId="5F43BD59" w:rsidR="000A68BF" w:rsidRDefault="000A68BF" w:rsidP="003C0FD1">
      <w:pPr>
        <w:rPr>
          <w:lang w:eastAsia="es-AR"/>
        </w:rPr>
      </w:pPr>
    </w:p>
    <w:p w14:paraId="1B479F24" w14:textId="77777777" w:rsidR="000A68BF" w:rsidRDefault="000A68BF" w:rsidP="003C0FD1">
      <w:pPr>
        <w:rPr>
          <w:lang w:eastAsia="es-AR"/>
        </w:rPr>
        <w:sectPr w:rsidR="000A68BF" w:rsidSect="00384896">
          <w:headerReference w:type="default" r:id="rId11"/>
          <w:footerReference w:type="default" r:id="rId12"/>
          <w:headerReference w:type="first" r:id="rId13"/>
          <w:footerReference w:type="first" r:id="rId14"/>
          <w:pgSz w:w="12240" w:h="15840" w:code="1"/>
          <w:pgMar w:top="1440" w:right="1440" w:bottom="1080" w:left="1440" w:header="720" w:footer="720" w:gutter="0"/>
          <w:cols w:space="720"/>
          <w:titlePg/>
          <w:docGrid w:linePitch="360"/>
        </w:sectPr>
      </w:pPr>
    </w:p>
    <w:p w14:paraId="2AB141DA" w14:textId="77777777" w:rsidR="003C0FD1" w:rsidRDefault="003C0FD1" w:rsidP="003C0FD1">
      <w:pPr>
        <w:rPr>
          <w:b/>
          <w:color w:val="244061" w:themeColor="accent1" w:themeShade="80"/>
          <w:szCs w:val="32"/>
          <w:lang w:eastAsia="es-AR"/>
        </w:rPr>
      </w:pPr>
    </w:p>
    <w:p w14:paraId="2DBD0533" w14:textId="1CC0C77A" w:rsidR="008435E0" w:rsidRPr="006E25EF" w:rsidRDefault="00844CF8" w:rsidP="003C0FD1">
      <w:pPr>
        <w:rPr>
          <w:b/>
          <w:color w:val="00257D"/>
          <w:sz w:val="32"/>
          <w:szCs w:val="32"/>
          <w:lang w:eastAsia="es-AR"/>
        </w:rPr>
      </w:pPr>
      <w:r w:rsidRPr="006E25EF">
        <w:rPr>
          <w:b/>
          <w:color w:val="00257D"/>
          <w:sz w:val="32"/>
          <w:szCs w:val="32"/>
          <w:lang w:eastAsia="es-AR"/>
        </w:rPr>
        <w:t>Template Description</w:t>
      </w:r>
    </w:p>
    <w:p w14:paraId="57D65E28" w14:textId="77777777" w:rsidR="003C0FD1" w:rsidRDefault="003C0FD1" w:rsidP="003C0FD1">
      <w:pPr>
        <w:rPr>
          <w:lang w:eastAsia="es-AR"/>
        </w:rPr>
      </w:pPr>
    </w:p>
    <w:p w14:paraId="633D3476" w14:textId="459DF53F" w:rsidR="00844CF8" w:rsidRPr="006E25EF" w:rsidRDefault="00844CF8" w:rsidP="003C0FD1">
      <w:pPr>
        <w:rPr>
          <w:b/>
          <w:bCs/>
          <w:color w:val="00257D"/>
          <w:sz w:val="26"/>
          <w:szCs w:val="26"/>
          <w:lang w:eastAsia="es-AR"/>
        </w:rPr>
      </w:pPr>
      <w:r w:rsidRPr="006E25EF">
        <w:rPr>
          <w:b/>
          <w:bCs/>
          <w:color w:val="00257D"/>
          <w:sz w:val="26"/>
          <w:szCs w:val="26"/>
          <w:lang w:eastAsia="es-AR"/>
        </w:rPr>
        <w:t>Purpose</w:t>
      </w:r>
    </w:p>
    <w:p w14:paraId="2EF84461" w14:textId="7D66FA43" w:rsidR="005E25C1" w:rsidRPr="000A68BF" w:rsidRDefault="005E25C1" w:rsidP="003C0FD1">
      <w:pPr>
        <w:ind w:left="720"/>
        <w:rPr>
          <w:i/>
          <w:sz w:val="18"/>
          <w:szCs w:val="18"/>
          <w:lang w:eastAsia="es-AR"/>
        </w:rPr>
      </w:pPr>
      <w:r w:rsidRPr="000A68BF">
        <w:rPr>
          <w:i/>
          <w:sz w:val="18"/>
          <w:szCs w:val="18"/>
          <w:lang w:eastAsia="es-AR"/>
        </w:rPr>
        <w:t>The Project Meeting Notes Template is used to document and communicate notes for all project meetings.</w:t>
      </w:r>
      <w:r w:rsidR="0089330A" w:rsidRPr="000A68BF">
        <w:rPr>
          <w:i/>
          <w:sz w:val="18"/>
          <w:szCs w:val="18"/>
          <w:lang w:eastAsia="es-AR"/>
        </w:rPr>
        <w:t xml:space="preserve"> It </w:t>
      </w:r>
      <w:r w:rsidR="005F7773" w:rsidRPr="000A68BF">
        <w:rPr>
          <w:i/>
          <w:sz w:val="18"/>
          <w:szCs w:val="18"/>
          <w:lang w:eastAsia="es-AR"/>
        </w:rPr>
        <w:t xml:space="preserve">should be used to </w:t>
      </w:r>
      <w:r w:rsidR="0089330A" w:rsidRPr="000A68BF">
        <w:rPr>
          <w:i/>
          <w:sz w:val="18"/>
          <w:szCs w:val="18"/>
          <w:lang w:eastAsia="es-AR"/>
        </w:rPr>
        <w:t xml:space="preserve">memorialize key actions, decisions, and issues that were addressed in the meeting. </w:t>
      </w:r>
    </w:p>
    <w:p w14:paraId="1C6E1505" w14:textId="77777777" w:rsidR="003C0FD1" w:rsidRPr="00142133" w:rsidRDefault="003C0FD1" w:rsidP="003C0FD1">
      <w:pPr>
        <w:rPr>
          <w:i/>
          <w:lang w:eastAsia="es-AR"/>
        </w:rPr>
      </w:pPr>
    </w:p>
    <w:p w14:paraId="4E5ABB8C" w14:textId="0E2D327F" w:rsidR="00B438CB" w:rsidRPr="006E25EF" w:rsidRDefault="00844CF8" w:rsidP="003C0FD1">
      <w:pPr>
        <w:rPr>
          <w:b/>
          <w:bCs/>
          <w:color w:val="00257D"/>
          <w:sz w:val="26"/>
          <w:szCs w:val="26"/>
          <w:lang w:eastAsia="es-AR"/>
        </w:rPr>
      </w:pPr>
      <w:r w:rsidRPr="006E25EF">
        <w:rPr>
          <w:b/>
          <w:bCs/>
          <w:color w:val="00257D"/>
          <w:sz w:val="26"/>
          <w:szCs w:val="26"/>
          <w:lang w:eastAsia="es-AR"/>
        </w:rPr>
        <w:t>How to Use</w:t>
      </w:r>
    </w:p>
    <w:p w14:paraId="3A74FA55" w14:textId="089D69AC" w:rsidR="00B438CB" w:rsidRPr="000A68BF" w:rsidRDefault="003C0FD1" w:rsidP="003C0FD1">
      <w:pPr>
        <w:ind w:left="720"/>
        <w:rPr>
          <w:i/>
          <w:sz w:val="18"/>
          <w:szCs w:val="18"/>
          <w:lang w:eastAsia="es-AR"/>
        </w:rPr>
      </w:pPr>
      <w:r w:rsidRPr="000A68BF">
        <w:rPr>
          <w:i/>
          <w:sz w:val="18"/>
          <w:szCs w:val="18"/>
          <w:lang w:eastAsia="es-AR"/>
        </w:rPr>
        <w:t xml:space="preserve">During and especially after the meeting, fill in the fields with content arising out of meeting discussions. </w:t>
      </w:r>
      <w:r w:rsidR="0089330A" w:rsidRPr="000A68BF">
        <w:rPr>
          <w:i/>
          <w:sz w:val="18"/>
          <w:szCs w:val="18"/>
          <w:lang w:eastAsia="es-AR"/>
        </w:rPr>
        <w:t xml:space="preserve">Meeting notes should be distributed within one business day to meeting participants, </w:t>
      </w:r>
      <w:r w:rsidR="00136AA5" w:rsidRPr="000A68BF">
        <w:rPr>
          <w:i/>
          <w:sz w:val="18"/>
          <w:szCs w:val="18"/>
          <w:lang w:eastAsia="es-AR"/>
        </w:rPr>
        <w:t xml:space="preserve">core </w:t>
      </w:r>
      <w:r w:rsidR="0089330A" w:rsidRPr="000A68BF">
        <w:rPr>
          <w:i/>
          <w:sz w:val="18"/>
          <w:szCs w:val="18"/>
          <w:lang w:eastAsia="es-AR"/>
        </w:rPr>
        <w:t xml:space="preserve">project team members, the Business Owner, Project Sponsor, and other project participants. </w:t>
      </w:r>
      <w:r w:rsidR="005F7773" w:rsidRPr="000A68BF">
        <w:rPr>
          <w:i/>
          <w:sz w:val="18"/>
          <w:szCs w:val="18"/>
          <w:lang w:eastAsia="es-AR"/>
        </w:rPr>
        <w:t>S</w:t>
      </w:r>
      <w:r w:rsidR="0089330A" w:rsidRPr="000A68BF">
        <w:rPr>
          <w:i/>
          <w:sz w:val="18"/>
          <w:szCs w:val="18"/>
          <w:lang w:eastAsia="es-AR"/>
        </w:rPr>
        <w:t xml:space="preserve">tore the notes in a repository for future reference. </w:t>
      </w:r>
    </w:p>
    <w:p w14:paraId="318EEC53" w14:textId="77777777" w:rsidR="003C0FD1" w:rsidRPr="00142133" w:rsidRDefault="003C0FD1" w:rsidP="003C0FD1">
      <w:pPr>
        <w:rPr>
          <w:i/>
          <w:lang w:eastAsia="es-AR"/>
        </w:rPr>
      </w:pPr>
    </w:p>
    <w:p w14:paraId="3FF78666" w14:textId="5CB52CCA" w:rsidR="00844CF8" w:rsidRPr="006E25EF" w:rsidRDefault="00844CF8" w:rsidP="003C0FD1">
      <w:pPr>
        <w:rPr>
          <w:b/>
          <w:bCs/>
          <w:color w:val="00257D"/>
          <w:sz w:val="26"/>
          <w:szCs w:val="26"/>
          <w:lang w:eastAsia="es-AR"/>
        </w:rPr>
      </w:pPr>
      <w:r w:rsidRPr="006E25EF">
        <w:rPr>
          <w:b/>
          <w:bCs/>
          <w:color w:val="00257D"/>
          <w:sz w:val="26"/>
          <w:szCs w:val="26"/>
          <w:lang w:eastAsia="es-AR"/>
        </w:rPr>
        <w:t>Best Practice</w:t>
      </w:r>
    </w:p>
    <w:p w14:paraId="2565C529" w14:textId="77777777" w:rsidR="00136AA5" w:rsidRPr="000A68BF" w:rsidRDefault="00F328AB" w:rsidP="00697B71">
      <w:pPr>
        <w:pStyle w:val="ListParagraph"/>
        <w:numPr>
          <w:ilvl w:val="0"/>
          <w:numId w:val="26"/>
        </w:numPr>
        <w:spacing w:after="0" w:line="240" w:lineRule="auto"/>
        <w:rPr>
          <w:i/>
          <w:sz w:val="18"/>
          <w:szCs w:val="18"/>
          <w:lang w:eastAsia="es-AR"/>
        </w:rPr>
      </w:pPr>
      <w:r w:rsidRPr="000A68BF">
        <w:rPr>
          <w:i/>
          <w:sz w:val="18"/>
          <w:szCs w:val="18"/>
          <w:lang w:eastAsia="es-AR"/>
        </w:rPr>
        <w:t xml:space="preserve">If notes are extensive, </w:t>
      </w:r>
      <w:r w:rsidR="0089330A" w:rsidRPr="000A68BF">
        <w:rPr>
          <w:i/>
          <w:sz w:val="18"/>
          <w:szCs w:val="18"/>
          <w:lang w:eastAsia="es-AR"/>
        </w:rPr>
        <w:t>introduce</w:t>
      </w:r>
      <w:r w:rsidRPr="000A68BF">
        <w:rPr>
          <w:i/>
          <w:sz w:val="18"/>
          <w:szCs w:val="18"/>
          <w:lang w:eastAsia="es-AR"/>
        </w:rPr>
        <w:t xml:space="preserve"> a </w:t>
      </w:r>
      <w:r w:rsidR="0089330A" w:rsidRPr="000A68BF">
        <w:rPr>
          <w:i/>
          <w:sz w:val="18"/>
          <w:szCs w:val="18"/>
          <w:lang w:eastAsia="es-AR"/>
        </w:rPr>
        <w:t xml:space="preserve">brief </w:t>
      </w:r>
      <w:r w:rsidRPr="000A68BF">
        <w:rPr>
          <w:i/>
          <w:sz w:val="18"/>
          <w:szCs w:val="18"/>
          <w:lang w:eastAsia="es-AR"/>
        </w:rPr>
        <w:t xml:space="preserve">high-level summary </w:t>
      </w:r>
      <w:r w:rsidR="00016F45" w:rsidRPr="000A68BF">
        <w:rPr>
          <w:i/>
          <w:sz w:val="18"/>
          <w:szCs w:val="18"/>
          <w:lang w:eastAsia="es-AR"/>
        </w:rPr>
        <w:t>section</w:t>
      </w:r>
      <w:r w:rsidR="00F708AF" w:rsidRPr="000A68BF">
        <w:rPr>
          <w:i/>
          <w:sz w:val="18"/>
          <w:szCs w:val="18"/>
          <w:lang w:eastAsia="es-AR"/>
        </w:rPr>
        <w:t>.</w:t>
      </w:r>
      <w:r w:rsidR="005F7773" w:rsidRPr="000A68BF">
        <w:rPr>
          <w:i/>
          <w:sz w:val="18"/>
          <w:szCs w:val="18"/>
          <w:lang w:eastAsia="es-AR"/>
        </w:rPr>
        <w:t xml:space="preserve"> </w:t>
      </w:r>
    </w:p>
    <w:p w14:paraId="15E36D8E" w14:textId="77777777" w:rsidR="00455683" w:rsidRPr="000A68BF" w:rsidRDefault="00455683" w:rsidP="00697B71">
      <w:pPr>
        <w:pStyle w:val="ListParagraph"/>
        <w:numPr>
          <w:ilvl w:val="0"/>
          <w:numId w:val="26"/>
        </w:numPr>
        <w:spacing w:after="0" w:line="240" w:lineRule="auto"/>
        <w:rPr>
          <w:i/>
          <w:sz w:val="18"/>
          <w:szCs w:val="18"/>
          <w:lang w:eastAsia="es-AR"/>
        </w:rPr>
      </w:pPr>
      <w:r w:rsidRPr="000A68BF">
        <w:rPr>
          <w:i/>
          <w:sz w:val="18"/>
          <w:szCs w:val="18"/>
          <w:lang w:eastAsia="es-AR"/>
        </w:rPr>
        <w:t>Utilize a consistent file naming convention as the number of meeting notes can become extensive and may need to be sorted. Example: [shortprojectname_meeting_notes_mm-dd-yyy.docx]</w:t>
      </w:r>
    </w:p>
    <w:p w14:paraId="15EBCD86" w14:textId="662C52A1" w:rsidR="00844CF8" w:rsidRPr="000A68BF" w:rsidRDefault="005F7773" w:rsidP="00697B71">
      <w:pPr>
        <w:pStyle w:val="ListParagraph"/>
        <w:numPr>
          <w:ilvl w:val="0"/>
          <w:numId w:val="26"/>
        </w:numPr>
        <w:spacing w:after="0" w:line="240" w:lineRule="auto"/>
        <w:rPr>
          <w:i/>
          <w:sz w:val="18"/>
          <w:szCs w:val="18"/>
          <w:lang w:eastAsia="es-AR"/>
        </w:rPr>
      </w:pPr>
      <w:r w:rsidRPr="000A68BF">
        <w:rPr>
          <w:i/>
          <w:sz w:val="18"/>
          <w:szCs w:val="18"/>
          <w:lang w:eastAsia="es-AR"/>
        </w:rPr>
        <w:t xml:space="preserve">Provide the agenda prior to the meeting so participants can prepare. </w:t>
      </w:r>
    </w:p>
    <w:p w14:paraId="32DA3368" w14:textId="77777777" w:rsidR="003C0FD1" w:rsidRPr="00142133" w:rsidRDefault="003C0FD1" w:rsidP="003C0FD1">
      <w:pPr>
        <w:rPr>
          <w:i/>
          <w:lang w:eastAsia="es-AR"/>
        </w:rPr>
      </w:pPr>
    </w:p>
    <w:p w14:paraId="0896B27D" w14:textId="77777777" w:rsidR="00844CF8" w:rsidRPr="00142133" w:rsidRDefault="00844CF8" w:rsidP="003C0FD1">
      <w:pPr>
        <w:rPr>
          <w:i/>
          <w:lang w:eastAsia="es-AR"/>
        </w:rPr>
      </w:pPr>
    </w:p>
    <w:p w14:paraId="3D729985" w14:textId="77778E9E" w:rsidR="00E77BDF" w:rsidRPr="00142133" w:rsidRDefault="00E77BDF" w:rsidP="003C0FD1">
      <w:bookmarkStart w:id="0" w:name="OLE_LINK1"/>
      <w:r w:rsidRPr="00142133">
        <w:t xml:space="preserve">Note: The PM </w:t>
      </w:r>
      <w:r w:rsidR="003C0FD1">
        <w:t>Essentials</w:t>
      </w:r>
      <w:r w:rsidRPr="00142133">
        <w:t xml:space="preserve"> Meeting Notes Template is customizable as you see fit, on a per project basis, meeting specific needs of the project and/or your organization’s policies. The below sections are suggestions but can be tailored as applicable.</w:t>
      </w:r>
      <w:bookmarkEnd w:id="0"/>
      <w:r w:rsidRPr="00142133">
        <w:br/>
      </w:r>
    </w:p>
    <w:p w14:paraId="597D95A6" w14:textId="522DEBF4" w:rsidR="00844CF8" w:rsidRPr="003C0FD1" w:rsidRDefault="00844CF8" w:rsidP="003C0FD1">
      <w:pPr>
        <w:jc w:val="center"/>
        <w:rPr>
          <w:color w:val="FF0000"/>
          <w:lang w:eastAsia="es-AR"/>
        </w:rPr>
      </w:pPr>
      <w:r w:rsidRPr="003C0FD1">
        <w:rPr>
          <w:color w:val="FF0000"/>
          <w:lang w:eastAsia="es-AR"/>
        </w:rPr>
        <w:t xml:space="preserve">**NOTE: Please remove this page </w:t>
      </w:r>
      <w:r w:rsidR="000A68BF">
        <w:rPr>
          <w:color w:val="FF0000"/>
          <w:lang w:eastAsia="es-AR"/>
        </w:rPr>
        <w:t xml:space="preserve">and any contents in brackets [ ] </w:t>
      </w:r>
      <w:r w:rsidRPr="003C0FD1">
        <w:rPr>
          <w:color w:val="FF0000"/>
          <w:lang w:eastAsia="es-AR"/>
        </w:rPr>
        <w:t xml:space="preserve">when creating your </w:t>
      </w:r>
      <w:r w:rsidR="00567FE3" w:rsidRPr="003C0FD1">
        <w:rPr>
          <w:color w:val="FF0000"/>
          <w:lang w:eastAsia="es-AR"/>
        </w:rPr>
        <w:t>Meeting Notes</w:t>
      </w:r>
      <w:r w:rsidR="00E77BDF" w:rsidRPr="003C0FD1">
        <w:rPr>
          <w:color w:val="FF0000"/>
          <w:lang w:eastAsia="es-AR"/>
        </w:rPr>
        <w:t>**</w:t>
      </w:r>
    </w:p>
    <w:p w14:paraId="7341D6FB" w14:textId="44ED04C8" w:rsidR="003C0FD1" w:rsidRPr="00F42351" w:rsidRDefault="00F42351" w:rsidP="00F42351">
      <w:pPr>
        <w:ind w:left="720"/>
        <w:jc w:val="center"/>
        <w:rPr>
          <w:rFonts w:eastAsia="Times New Roman" w:cs="Segoe UI"/>
          <w:szCs w:val="18"/>
          <w:lang w:eastAsia="es-AR"/>
        </w:rPr>
      </w:pPr>
      <w:r w:rsidRPr="00F42351">
        <w:rPr>
          <w:rFonts w:eastAsia="Times New Roman" w:cs="Segoe UI"/>
          <w:szCs w:val="18"/>
          <w:lang w:eastAsia="es-AR"/>
        </w:rPr>
        <w:t>If you have any questions on PM Essentials or on project management practices, please contact DIR’s PPMO at </w:t>
      </w:r>
      <w:r>
        <w:rPr>
          <w:rFonts w:eastAsia="Times New Roman" w:cs="Segoe UI"/>
          <w:szCs w:val="18"/>
          <w:lang w:eastAsia="es-AR"/>
        </w:rPr>
        <w:t xml:space="preserve"> </w:t>
      </w:r>
      <w:hyperlink r:id="rId15" w:history="1">
        <w:r w:rsidRPr="00F42351">
          <w:rPr>
            <w:rStyle w:val="Hyperlink"/>
            <w:rFonts w:eastAsia="Times New Roman" w:cs="Segoe UI"/>
            <w:szCs w:val="18"/>
            <w:lang w:eastAsia="es-AR"/>
          </w:rPr>
          <w:t>ppmo@dir.texas.gov</w:t>
        </w:r>
      </w:hyperlink>
      <w:r w:rsidRPr="00F42351">
        <w:rPr>
          <w:rFonts w:eastAsia="Times New Roman" w:cs="Segoe UI"/>
          <w:szCs w:val="18"/>
          <w:lang w:eastAsia="es-AR"/>
        </w:rPr>
        <w:t>.</w:t>
      </w:r>
    </w:p>
    <w:p w14:paraId="453FF738" w14:textId="77777777" w:rsidR="00C705A3" w:rsidRDefault="003C0FD1">
      <w:pPr>
        <w:spacing w:after="200" w:line="276" w:lineRule="auto"/>
        <w:rPr>
          <w:rFonts w:ascii="Century Gothic" w:eastAsia="Times New Roman" w:hAnsi="Century Gothic" w:cs="Times New Roman"/>
          <w:color w:val="FF0000"/>
          <w:szCs w:val="18"/>
          <w:lang w:eastAsia="es-AR"/>
        </w:rPr>
        <w:sectPr w:rsidR="00C705A3" w:rsidSect="00384896">
          <w:headerReference w:type="first" r:id="rId16"/>
          <w:pgSz w:w="12240" w:h="15840" w:code="1"/>
          <w:pgMar w:top="1440" w:right="1440" w:bottom="1080" w:left="1440" w:header="720" w:footer="720" w:gutter="0"/>
          <w:cols w:space="720"/>
          <w:titlePg/>
          <w:docGrid w:linePitch="360"/>
        </w:sectPr>
      </w:pPr>
      <w:r>
        <w:rPr>
          <w:rFonts w:ascii="Century Gothic" w:eastAsia="Times New Roman" w:hAnsi="Century Gothic" w:cs="Times New Roman"/>
          <w:color w:val="FF0000"/>
          <w:szCs w:val="18"/>
          <w:lang w:eastAsia="es-AR"/>
        </w:rPr>
        <w:br w:type="page"/>
      </w:r>
    </w:p>
    <w:p w14:paraId="768C9227" w14:textId="78938313" w:rsidR="005A31FB" w:rsidRPr="000A68BF" w:rsidRDefault="00E81F1F" w:rsidP="0089330A">
      <w:pPr>
        <w:rPr>
          <w:color w:val="4F81BD" w:themeColor="accent1"/>
          <w:sz w:val="48"/>
          <w:szCs w:val="48"/>
        </w:rPr>
      </w:pPr>
      <w:r w:rsidRPr="000A68BF">
        <w:rPr>
          <w:color w:val="4F81BD" w:themeColor="accent1"/>
          <w:sz w:val="48"/>
          <w:szCs w:val="48"/>
        </w:rPr>
        <w:lastRenderedPageBreak/>
        <w:t>Meeting Notes</w:t>
      </w:r>
    </w:p>
    <w:p w14:paraId="5E864BF4" w14:textId="2CECBCF4" w:rsidR="0089330A" w:rsidRDefault="00C72DDE" w:rsidP="0089330A">
      <w:pPr>
        <w:rPr>
          <w:rFonts w:asciiTheme="minorHAnsi" w:hAnsiTheme="minorHAnsi" w:cstheme="minorHAnsi"/>
          <w:color w:val="365F91" w:themeColor="accent1" w:themeShade="BF"/>
          <w:sz w:val="24"/>
          <w:szCs w:val="24"/>
        </w:rPr>
      </w:pPr>
      <w:r w:rsidRPr="00C72DDE">
        <w:rPr>
          <w:rFonts w:asciiTheme="minorHAnsi" w:hAnsiTheme="minorHAnsi" w:cstheme="minorHAnsi"/>
          <w:sz w:val="24"/>
          <w:szCs w:val="24"/>
        </w:rPr>
        <w:t>[</w:t>
      </w:r>
      <w:r w:rsidR="00C705A3">
        <w:rPr>
          <w:rFonts w:asciiTheme="minorHAnsi" w:hAnsiTheme="minorHAnsi" w:cstheme="minorHAnsi"/>
          <w:sz w:val="24"/>
          <w:szCs w:val="24"/>
        </w:rPr>
        <w:fldChar w:fldCharType="begin"/>
      </w:r>
      <w:r w:rsidR="00C705A3">
        <w:rPr>
          <w:rFonts w:asciiTheme="minorHAnsi" w:hAnsiTheme="minorHAnsi" w:cstheme="minorHAnsi"/>
          <w:sz w:val="24"/>
          <w:szCs w:val="24"/>
        </w:rPr>
        <w:instrText xml:space="preserve"> DATE \@ "MMMM d, yyyy" </w:instrText>
      </w:r>
      <w:r w:rsidR="00C705A3">
        <w:rPr>
          <w:rFonts w:asciiTheme="minorHAnsi" w:hAnsiTheme="minorHAnsi" w:cstheme="minorHAnsi"/>
          <w:sz w:val="24"/>
          <w:szCs w:val="24"/>
        </w:rPr>
        <w:fldChar w:fldCharType="separate"/>
      </w:r>
      <w:r w:rsidR="006E25EF">
        <w:rPr>
          <w:rFonts w:asciiTheme="minorHAnsi" w:hAnsiTheme="minorHAnsi" w:cstheme="minorHAnsi"/>
          <w:noProof/>
          <w:sz w:val="24"/>
          <w:szCs w:val="24"/>
        </w:rPr>
        <w:t>June 4, 2021</w:t>
      </w:r>
      <w:r w:rsidR="00C705A3">
        <w:rPr>
          <w:rFonts w:asciiTheme="minorHAnsi" w:hAnsiTheme="minorHAnsi" w:cstheme="minorHAnsi"/>
          <w:sz w:val="24"/>
          <w:szCs w:val="24"/>
        </w:rPr>
        <w:fldChar w:fldCharType="end"/>
      </w:r>
      <w:r w:rsidRPr="00C72DDE">
        <w:rPr>
          <w:rFonts w:asciiTheme="minorHAnsi" w:hAnsiTheme="minorHAnsi" w:cstheme="minorHAnsi"/>
          <w:sz w:val="24"/>
          <w:szCs w:val="24"/>
        </w:rPr>
        <w:t>] • [Meeting Time] • [Meeting Location]</w:t>
      </w:r>
      <w:r w:rsidR="00283CC0" w:rsidRPr="00C72DDE">
        <w:rPr>
          <w:rFonts w:asciiTheme="minorHAnsi" w:hAnsiTheme="minorHAnsi" w:cstheme="minorHAnsi"/>
          <w:color w:val="365F91" w:themeColor="accent1" w:themeShade="BF"/>
          <w:sz w:val="24"/>
          <w:szCs w:val="24"/>
        </w:rPr>
        <w:br/>
      </w:r>
    </w:p>
    <w:tbl>
      <w:tblPr>
        <w:tblStyle w:val="TableGrid"/>
        <w:tblW w:w="0" w:type="auto"/>
        <w:tblInd w:w="108" w:type="dxa"/>
        <w:tblCellMar>
          <w:top w:w="43" w:type="dxa"/>
          <w:bottom w:w="43" w:type="dxa"/>
        </w:tblCellMar>
        <w:tblLook w:val="04A0" w:firstRow="1" w:lastRow="0" w:firstColumn="1" w:lastColumn="0" w:noHBand="0" w:noVBand="1"/>
        <w:tblCaption w:val="Meeting Participants"/>
        <w:tblDescription w:val="This table asks the user to name the meeting chair, the attendees, and the absentees."/>
      </w:tblPr>
      <w:tblGrid>
        <w:gridCol w:w="9242"/>
      </w:tblGrid>
      <w:tr w:rsidR="009A5E93" w:rsidRPr="0089330A" w14:paraId="07F37A47" w14:textId="77777777" w:rsidTr="00EC5A59">
        <w:trPr>
          <w:tblHeader/>
        </w:trPr>
        <w:tc>
          <w:tcPr>
            <w:tcW w:w="9242" w:type="dxa"/>
            <w:shd w:val="clear" w:color="auto" w:fill="F2F2F2" w:themeFill="background1" w:themeFillShade="F2"/>
            <w:vAlign w:val="center"/>
          </w:tcPr>
          <w:p w14:paraId="3FF3D307" w14:textId="77777777" w:rsidR="009A5E93" w:rsidRPr="0089330A" w:rsidRDefault="009A5E93" w:rsidP="00EC5A59">
            <w:pPr>
              <w:rPr>
                <w:rFonts w:asciiTheme="minorHAnsi" w:hAnsiTheme="minorHAnsi" w:cstheme="minorHAnsi"/>
                <w:b/>
              </w:rPr>
            </w:pPr>
            <w:r w:rsidRPr="0089330A">
              <w:rPr>
                <w:rFonts w:asciiTheme="minorHAnsi" w:hAnsiTheme="minorHAnsi" w:cstheme="minorHAnsi"/>
                <w:b/>
              </w:rPr>
              <w:t>Agenda</w:t>
            </w:r>
          </w:p>
        </w:tc>
      </w:tr>
      <w:tr w:rsidR="009A5E93" w:rsidRPr="0089330A" w14:paraId="716A6EB3" w14:textId="77777777" w:rsidTr="00EC5A59">
        <w:trPr>
          <w:tblHeader/>
        </w:trPr>
        <w:tc>
          <w:tcPr>
            <w:tcW w:w="9242" w:type="dxa"/>
            <w:shd w:val="clear" w:color="auto" w:fill="FFFFFF" w:themeFill="background1"/>
            <w:vAlign w:val="center"/>
          </w:tcPr>
          <w:p w14:paraId="22A6BB41" w14:textId="77777777" w:rsidR="009A5E93" w:rsidRPr="0089330A" w:rsidRDefault="009A5E93" w:rsidP="00EC5A59">
            <w:pPr>
              <w:rPr>
                <w:rFonts w:asciiTheme="minorHAnsi" w:hAnsiTheme="minorHAnsi" w:cstheme="minorHAnsi"/>
                <w:b/>
              </w:rPr>
            </w:pPr>
            <w:r w:rsidRPr="00C72DDE">
              <w:rPr>
                <w:rFonts w:asciiTheme="minorHAnsi" w:hAnsiTheme="minorHAnsi" w:cstheme="minorHAnsi"/>
                <w:b/>
                <w:bCs/>
              </w:rPr>
              <w:t>1</w:t>
            </w:r>
            <w:r>
              <w:rPr>
                <w:rFonts w:asciiTheme="minorHAnsi" w:hAnsiTheme="minorHAnsi" w:cstheme="minorHAnsi"/>
                <w:b/>
                <w:bCs/>
              </w:rPr>
              <w:t xml:space="preserve"> -</w:t>
            </w:r>
          </w:p>
        </w:tc>
      </w:tr>
      <w:tr w:rsidR="009A5E93" w:rsidRPr="0089330A" w14:paraId="0F16A2B1" w14:textId="77777777" w:rsidTr="00EC5A59">
        <w:tc>
          <w:tcPr>
            <w:tcW w:w="9242" w:type="dxa"/>
            <w:shd w:val="clear" w:color="auto" w:fill="FFFFFF" w:themeFill="background1"/>
            <w:vAlign w:val="center"/>
          </w:tcPr>
          <w:p w14:paraId="1B25AAD0" w14:textId="77777777" w:rsidR="009A5E93" w:rsidRPr="0089330A" w:rsidRDefault="009A5E93" w:rsidP="00EC5A59">
            <w:pPr>
              <w:rPr>
                <w:rFonts w:asciiTheme="minorHAnsi" w:hAnsiTheme="minorHAnsi" w:cstheme="minorHAnsi"/>
                <w:b/>
              </w:rPr>
            </w:pPr>
            <w:r w:rsidRPr="00C72DDE">
              <w:rPr>
                <w:rFonts w:asciiTheme="minorHAnsi" w:hAnsiTheme="minorHAnsi" w:cstheme="minorHAnsi"/>
                <w:b/>
                <w:bCs/>
              </w:rPr>
              <w:t>2</w:t>
            </w:r>
            <w:r>
              <w:rPr>
                <w:rFonts w:asciiTheme="minorHAnsi" w:hAnsiTheme="minorHAnsi" w:cstheme="minorHAnsi"/>
                <w:b/>
                <w:bCs/>
              </w:rPr>
              <w:t xml:space="preserve"> -</w:t>
            </w:r>
          </w:p>
        </w:tc>
      </w:tr>
      <w:tr w:rsidR="009A5E93" w:rsidRPr="0089330A" w14:paraId="36007952" w14:textId="77777777" w:rsidTr="00EC5A59">
        <w:tc>
          <w:tcPr>
            <w:tcW w:w="9242" w:type="dxa"/>
            <w:shd w:val="clear" w:color="auto" w:fill="FFFFFF" w:themeFill="background1"/>
            <w:vAlign w:val="center"/>
          </w:tcPr>
          <w:p w14:paraId="726C0B75" w14:textId="77777777" w:rsidR="009A5E93" w:rsidRPr="0089330A" w:rsidRDefault="009A5E93" w:rsidP="00EC5A59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szCs w:val="18"/>
              </w:rPr>
              <w:t xml:space="preserve">3 - </w:t>
            </w:r>
          </w:p>
        </w:tc>
      </w:tr>
      <w:tr w:rsidR="009A5E93" w:rsidRPr="0089330A" w14:paraId="34AE2FDA" w14:textId="77777777" w:rsidTr="00EC5A59">
        <w:tc>
          <w:tcPr>
            <w:tcW w:w="9242" w:type="dxa"/>
            <w:shd w:val="clear" w:color="auto" w:fill="FFFFFF" w:themeFill="background1"/>
            <w:vAlign w:val="center"/>
          </w:tcPr>
          <w:p w14:paraId="4B3B1555" w14:textId="77777777" w:rsidR="009A5E93" w:rsidRPr="0089330A" w:rsidRDefault="009A5E93" w:rsidP="00EC5A59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bCs/>
                <w:szCs w:val="18"/>
              </w:rPr>
              <w:t xml:space="preserve">4 - </w:t>
            </w:r>
          </w:p>
        </w:tc>
      </w:tr>
    </w:tbl>
    <w:p w14:paraId="4AEF1A9E" w14:textId="77777777" w:rsidR="009A5E93" w:rsidRPr="00C72DDE" w:rsidRDefault="009A5E93" w:rsidP="0089330A">
      <w:pPr>
        <w:rPr>
          <w:rFonts w:asciiTheme="minorHAnsi" w:hAnsiTheme="minorHAnsi" w:cstheme="minorHAnsi"/>
          <w:color w:val="365F91" w:themeColor="accent1" w:themeShade="BF"/>
          <w:sz w:val="24"/>
          <w:szCs w:val="24"/>
        </w:rPr>
      </w:pPr>
    </w:p>
    <w:tbl>
      <w:tblPr>
        <w:tblStyle w:val="TableGrid"/>
        <w:tblW w:w="0" w:type="auto"/>
        <w:tblInd w:w="108" w:type="dxa"/>
        <w:tblCellMar>
          <w:top w:w="43" w:type="dxa"/>
          <w:bottom w:w="43" w:type="dxa"/>
        </w:tblCellMar>
        <w:tblLook w:val="04A0" w:firstRow="1" w:lastRow="0" w:firstColumn="1" w:lastColumn="0" w:noHBand="0" w:noVBand="1"/>
        <w:tblCaption w:val="Meeting Participants"/>
        <w:tblDescription w:val="This table asks the user to name the meeting chair, the attendees, and the absentees."/>
      </w:tblPr>
      <w:tblGrid>
        <w:gridCol w:w="1597"/>
        <w:gridCol w:w="7645"/>
      </w:tblGrid>
      <w:tr w:rsidR="006239DC" w:rsidRPr="0089330A" w14:paraId="2C45FC6B" w14:textId="77777777" w:rsidTr="005F7773">
        <w:trPr>
          <w:tblHeader/>
        </w:trPr>
        <w:tc>
          <w:tcPr>
            <w:tcW w:w="1597" w:type="dxa"/>
            <w:shd w:val="clear" w:color="auto" w:fill="F2F2F2" w:themeFill="background1" w:themeFillShade="F2"/>
            <w:vAlign w:val="center"/>
          </w:tcPr>
          <w:p w14:paraId="3EE496EB" w14:textId="660966C1" w:rsidR="006239DC" w:rsidRPr="0089330A" w:rsidRDefault="006239DC" w:rsidP="0089330A">
            <w:pPr>
              <w:rPr>
                <w:rFonts w:asciiTheme="minorHAnsi" w:hAnsiTheme="minorHAnsi" w:cstheme="minorHAnsi"/>
                <w:b/>
                <w:szCs w:val="18"/>
              </w:rPr>
            </w:pPr>
            <w:r w:rsidRPr="0089330A">
              <w:rPr>
                <w:rFonts w:asciiTheme="minorHAnsi" w:hAnsiTheme="minorHAnsi" w:cstheme="minorHAnsi"/>
                <w:b/>
                <w:szCs w:val="18"/>
              </w:rPr>
              <w:t>Meeting Chair</w:t>
            </w:r>
          </w:p>
        </w:tc>
        <w:tc>
          <w:tcPr>
            <w:tcW w:w="7645" w:type="dxa"/>
            <w:vAlign w:val="center"/>
          </w:tcPr>
          <w:p w14:paraId="627E8F22" w14:textId="77777777" w:rsidR="006239DC" w:rsidRPr="0089330A" w:rsidRDefault="006239DC" w:rsidP="0089330A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6239DC" w:rsidRPr="0089330A" w14:paraId="00651C6B" w14:textId="77777777" w:rsidTr="005F7773">
        <w:tc>
          <w:tcPr>
            <w:tcW w:w="1597" w:type="dxa"/>
            <w:shd w:val="clear" w:color="auto" w:fill="F2F2F2" w:themeFill="background1" w:themeFillShade="F2"/>
            <w:vAlign w:val="center"/>
          </w:tcPr>
          <w:p w14:paraId="13F17262" w14:textId="11B7F094" w:rsidR="006239DC" w:rsidRPr="0089330A" w:rsidRDefault="006239DC" w:rsidP="0089330A">
            <w:pPr>
              <w:rPr>
                <w:rFonts w:asciiTheme="minorHAnsi" w:hAnsiTheme="minorHAnsi" w:cstheme="minorHAnsi"/>
                <w:b/>
                <w:szCs w:val="18"/>
              </w:rPr>
            </w:pPr>
            <w:r w:rsidRPr="0089330A">
              <w:rPr>
                <w:rFonts w:asciiTheme="minorHAnsi" w:hAnsiTheme="minorHAnsi" w:cstheme="minorHAnsi"/>
                <w:b/>
                <w:szCs w:val="18"/>
              </w:rPr>
              <w:t>Attendees</w:t>
            </w:r>
          </w:p>
        </w:tc>
        <w:tc>
          <w:tcPr>
            <w:tcW w:w="7645" w:type="dxa"/>
            <w:vAlign w:val="center"/>
          </w:tcPr>
          <w:p w14:paraId="30BDE774" w14:textId="77777777" w:rsidR="006239DC" w:rsidRPr="0089330A" w:rsidRDefault="006239DC" w:rsidP="0089330A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6239DC" w:rsidRPr="0089330A" w14:paraId="7273F84C" w14:textId="77777777" w:rsidTr="005F7773">
        <w:tc>
          <w:tcPr>
            <w:tcW w:w="1597" w:type="dxa"/>
            <w:shd w:val="clear" w:color="auto" w:fill="F2F2F2" w:themeFill="background1" w:themeFillShade="F2"/>
            <w:vAlign w:val="center"/>
          </w:tcPr>
          <w:p w14:paraId="41FFEF17" w14:textId="589517E9" w:rsidR="006239DC" w:rsidRPr="0089330A" w:rsidRDefault="006239DC" w:rsidP="0089330A">
            <w:pPr>
              <w:rPr>
                <w:rFonts w:asciiTheme="minorHAnsi" w:hAnsiTheme="minorHAnsi" w:cstheme="minorHAnsi"/>
                <w:b/>
                <w:szCs w:val="18"/>
              </w:rPr>
            </w:pPr>
            <w:r w:rsidRPr="0089330A">
              <w:rPr>
                <w:rFonts w:asciiTheme="minorHAnsi" w:hAnsiTheme="minorHAnsi" w:cstheme="minorHAnsi"/>
                <w:b/>
                <w:szCs w:val="18"/>
              </w:rPr>
              <w:t>Absentees</w:t>
            </w:r>
          </w:p>
        </w:tc>
        <w:tc>
          <w:tcPr>
            <w:tcW w:w="7645" w:type="dxa"/>
            <w:vAlign w:val="center"/>
          </w:tcPr>
          <w:p w14:paraId="1284245E" w14:textId="77777777" w:rsidR="006239DC" w:rsidRPr="0089330A" w:rsidRDefault="006239DC" w:rsidP="0089330A">
            <w:pPr>
              <w:rPr>
                <w:rFonts w:asciiTheme="minorHAnsi" w:hAnsiTheme="minorHAnsi" w:cstheme="minorHAnsi"/>
                <w:b/>
              </w:rPr>
            </w:pPr>
          </w:p>
        </w:tc>
      </w:tr>
    </w:tbl>
    <w:p w14:paraId="390D09AA" w14:textId="77777777" w:rsidR="00596E12" w:rsidRPr="0089330A" w:rsidRDefault="00596E12" w:rsidP="0089330A">
      <w:pPr>
        <w:rPr>
          <w:rFonts w:asciiTheme="minorHAnsi" w:hAnsiTheme="minorHAnsi" w:cstheme="minorHAnsi"/>
          <w:b/>
        </w:rPr>
      </w:pPr>
    </w:p>
    <w:tbl>
      <w:tblPr>
        <w:tblStyle w:val="TableGrid"/>
        <w:tblW w:w="9247" w:type="dxa"/>
        <w:tblInd w:w="108" w:type="dxa"/>
        <w:tblCellMar>
          <w:top w:w="43" w:type="dxa"/>
          <w:bottom w:w="43" w:type="dxa"/>
        </w:tblCellMar>
        <w:tblLook w:val="04A0" w:firstRow="1" w:lastRow="0" w:firstColumn="1" w:lastColumn="0" w:noHBand="0" w:noVBand="1"/>
        <w:tblCaption w:val="Meeting Participants"/>
        <w:tblDescription w:val="This table asks the user to name the meeting chair, the attendees, and the absentees."/>
      </w:tblPr>
      <w:tblGrid>
        <w:gridCol w:w="9247"/>
      </w:tblGrid>
      <w:tr w:rsidR="00C72DDE" w:rsidRPr="0089330A" w14:paraId="310F26E4" w14:textId="77777777" w:rsidTr="00384896">
        <w:trPr>
          <w:tblHeader/>
        </w:trPr>
        <w:tc>
          <w:tcPr>
            <w:tcW w:w="9247" w:type="dxa"/>
            <w:shd w:val="clear" w:color="auto" w:fill="F2F2F2" w:themeFill="background1" w:themeFillShade="F2"/>
            <w:vAlign w:val="center"/>
          </w:tcPr>
          <w:p w14:paraId="0771BA92" w14:textId="6159B329" w:rsidR="00C72DDE" w:rsidRPr="0089330A" w:rsidRDefault="00384896" w:rsidP="00EC5A59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Free form n</w:t>
            </w:r>
            <w:r w:rsidRPr="0089330A">
              <w:rPr>
                <w:rFonts w:asciiTheme="minorHAnsi" w:hAnsiTheme="minorHAnsi" w:cstheme="minorHAnsi"/>
                <w:b/>
              </w:rPr>
              <w:t>otes</w:t>
            </w:r>
          </w:p>
        </w:tc>
      </w:tr>
      <w:tr w:rsidR="00384896" w:rsidRPr="0089330A" w14:paraId="2C6FBEE0" w14:textId="77777777" w:rsidTr="00C72DDE">
        <w:trPr>
          <w:tblHeader/>
        </w:trPr>
        <w:tc>
          <w:tcPr>
            <w:tcW w:w="9247" w:type="dxa"/>
            <w:vAlign w:val="center"/>
          </w:tcPr>
          <w:p w14:paraId="1B77EC19" w14:textId="77777777" w:rsidR="00384896" w:rsidRDefault="00384896" w:rsidP="00EC5A59">
            <w:pPr>
              <w:rPr>
                <w:rFonts w:asciiTheme="minorHAnsi" w:hAnsiTheme="minorHAnsi" w:cstheme="minorHAnsi"/>
                <w:b/>
              </w:rPr>
            </w:pPr>
          </w:p>
          <w:p w14:paraId="24F37F84" w14:textId="690C647D" w:rsidR="009A5E93" w:rsidRPr="0089330A" w:rsidRDefault="009A5E93" w:rsidP="00EC5A59">
            <w:pPr>
              <w:rPr>
                <w:rFonts w:asciiTheme="minorHAnsi" w:hAnsiTheme="minorHAnsi" w:cstheme="minorHAnsi"/>
                <w:b/>
              </w:rPr>
            </w:pPr>
          </w:p>
        </w:tc>
      </w:tr>
    </w:tbl>
    <w:p w14:paraId="30B046F9" w14:textId="77777777" w:rsidR="00C8722D" w:rsidRPr="0089330A" w:rsidRDefault="00C8722D" w:rsidP="0089330A">
      <w:pPr>
        <w:rPr>
          <w:rFonts w:asciiTheme="minorHAnsi" w:hAnsiTheme="minorHAnsi" w:cstheme="minorHAnsi"/>
          <w:b/>
          <w:sz w:val="24"/>
          <w:szCs w:val="24"/>
        </w:rPr>
      </w:pPr>
    </w:p>
    <w:tbl>
      <w:tblPr>
        <w:tblStyle w:val="TableGrid"/>
        <w:tblW w:w="0" w:type="auto"/>
        <w:tblInd w:w="85" w:type="dxa"/>
        <w:tblCellMar>
          <w:top w:w="43" w:type="dxa"/>
          <w:bottom w:w="43" w:type="dxa"/>
        </w:tblCellMar>
        <w:tblLook w:val="04A0" w:firstRow="1" w:lastRow="0" w:firstColumn="1" w:lastColumn="0" w:noHBand="0" w:noVBand="1"/>
        <w:tblCaption w:val="Action Items"/>
        <w:tblDescription w:val="The user is asked to name any action items from the meeting and assign an owner and due date to each item."/>
      </w:tblPr>
      <w:tblGrid>
        <w:gridCol w:w="6142"/>
        <w:gridCol w:w="1682"/>
        <w:gridCol w:w="1441"/>
      </w:tblGrid>
      <w:tr w:rsidR="00596E12" w:rsidRPr="0089330A" w14:paraId="0C072200" w14:textId="77777777" w:rsidTr="00384896">
        <w:trPr>
          <w:tblHeader/>
        </w:trPr>
        <w:tc>
          <w:tcPr>
            <w:tcW w:w="6142" w:type="dxa"/>
            <w:shd w:val="clear" w:color="auto" w:fill="F2F2F2" w:themeFill="background1" w:themeFillShade="F2"/>
            <w:vAlign w:val="center"/>
          </w:tcPr>
          <w:p w14:paraId="736044DF" w14:textId="3089628F" w:rsidR="00596E12" w:rsidRPr="0089330A" w:rsidRDefault="00596E12" w:rsidP="0089330A">
            <w:pPr>
              <w:rPr>
                <w:rFonts w:asciiTheme="minorHAnsi" w:hAnsiTheme="minorHAnsi" w:cstheme="minorHAnsi"/>
                <w:b/>
                <w:szCs w:val="18"/>
              </w:rPr>
            </w:pPr>
            <w:r w:rsidRPr="0089330A">
              <w:rPr>
                <w:rFonts w:asciiTheme="minorHAnsi" w:hAnsiTheme="minorHAnsi" w:cstheme="minorHAnsi"/>
                <w:b/>
                <w:szCs w:val="18"/>
              </w:rPr>
              <w:t>Action Item</w:t>
            </w:r>
          </w:p>
        </w:tc>
        <w:tc>
          <w:tcPr>
            <w:tcW w:w="1682" w:type="dxa"/>
            <w:shd w:val="clear" w:color="auto" w:fill="F2F2F2" w:themeFill="background1" w:themeFillShade="F2"/>
            <w:vAlign w:val="center"/>
          </w:tcPr>
          <w:p w14:paraId="4F3F0537" w14:textId="6108B668" w:rsidR="00596E12" w:rsidRPr="0089330A" w:rsidRDefault="00596E12" w:rsidP="0089330A">
            <w:pPr>
              <w:rPr>
                <w:rFonts w:asciiTheme="minorHAnsi" w:hAnsiTheme="minorHAnsi" w:cstheme="minorHAnsi"/>
                <w:b/>
                <w:szCs w:val="18"/>
              </w:rPr>
            </w:pPr>
            <w:r w:rsidRPr="0089330A">
              <w:rPr>
                <w:rFonts w:asciiTheme="minorHAnsi" w:hAnsiTheme="minorHAnsi" w:cstheme="minorHAnsi"/>
                <w:b/>
                <w:szCs w:val="18"/>
              </w:rPr>
              <w:t>Owner</w:t>
            </w:r>
          </w:p>
        </w:tc>
        <w:tc>
          <w:tcPr>
            <w:tcW w:w="1441" w:type="dxa"/>
            <w:shd w:val="clear" w:color="auto" w:fill="F2F2F2" w:themeFill="background1" w:themeFillShade="F2"/>
            <w:vAlign w:val="center"/>
          </w:tcPr>
          <w:p w14:paraId="3FB7DF87" w14:textId="264A92B8" w:rsidR="00596E12" w:rsidRPr="0089330A" w:rsidRDefault="00596E12" w:rsidP="0089330A">
            <w:pPr>
              <w:rPr>
                <w:rFonts w:asciiTheme="minorHAnsi" w:hAnsiTheme="minorHAnsi" w:cstheme="minorHAnsi"/>
                <w:b/>
                <w:szCs w:val="18"/>
              </w:rPr>
            </w:pPr>
            <w:r w:rsidRPr="0089330A">
              <w:rPr>
                <w:rFonts w:asciiTheme="minorHAnsi" w:hAnsiTheme="minorHAnsi" w:cstheme="minorHAnsi"/>
                <w:b/>
                <w:szCs w:val="18"/>
              </w:rPr>
              <w:t>Due Date</w:t>
            </w:r>
          </w:p>
        </w:tc>
      </w:tr>
      <w:tr w:rsidR="00596E12" w:rsidRPr="0089330A" w14:paraId="68CC4F05" w14:textId="77777777" w:rsidTr="00384896">
        <w:tc>
          <w:tcPr>
            <w:tcW w:w="6142" w:type="dxa"/>
          </w:tcPr>
          <w:p w14:paraId="08B01951" w14:textId="77777777" w:rsidR="00596E12" w:rsidRPr="0089330A" w:rsidRDefault="00596E12" w:rsidP="0089330A">
            <w:pPr>
              <w:rPr>
                <w:rFonts w:asciiTheme="minorHAnsi" w:hAnsiTheme="minorHAnsi" w:cstheme="minorHAnsi"/>
                <w:szCs w:val="18"/>
              </w:rPr>
            </w:pPr>
          </w:p>
        </w:tc>
        <w:tc>
          <w:tcPr>
            <w:tcW w:w="1682" w:type="dxa"/>
          </w:tcPr>
          <w:p w14:paraId="66C7FE8E" w14:textId="77777777" w:rsidR="00596E12" w:rsidRPr="0089330A" w:rsidRDefault="00596E12" w:rsidP="0089330A">
            <w:pPr>
              <w:rPr>
                <w:rFonts w:asciiTheme="minorHAnsi" w:hAnsiTheme="minorHAnsi" w:cstheme="minorHAnsi"/>
                <w:szCs w:val="18"/>
              </w:rPr>
            </w:pPr>
          </w:p>
        </w:tc>
        <w:tc>
          <w:tcPr>
            <w:tcW w:w="1441" w:type="dxa"/>
          </w:tcPr>
          <w:p w14:paraId="217D8E64" w14:textId="77777777" w:rsidR="00596E12" w:rsidRPr="0089330A" w:rsidRDefault="00596E12" w:rsidP="0089330A">
            <w:pPr>
              <w:rPr>
                <w:rFonts w:asciiTheme="minorHAnsi" w:hAnsiTheme="minorHAnsi" w:cstheme="minorHAnsi"/>
                <w:szCs w:val="18"/>
              </w:rPr>
            </w:pPr>
          </w:p>
        </w:tc>
      </w:tr>
      <w:tr w:rsidR="00596E12" w:rsidRPr="0089330A" w14:paraId="7F36B3C2" w14:textId="77777777" w:rsidTr="00384896">
        <w:tc>
          <w:tcPr>
            <w:tcW w:w="6142" w:type="dxa"/>
          </w:tcPr>
          <w:p w14:paraId="0100519B" w14:textId="77777777" w:rsidR="00596E12" w:rsidRPr="0089330A" w:rsidRDefault="00596E12" w:rsidP="0089330A">
            <w:pPr>
              <w:rPr>
                <w:rFonts w:asciiTheme="minorHAnsi" w:hAnsiTheme="minorHAnsi" w:cstheme="minorHAnsi"/>
                <w:szCs w:val="18"/>
              </w:rPr>
            </w:pPr>
          </w:p>
        </w:tc>
        <w:tc>
          <w:tcPr>
            <w:tcW w:w="1682" w:type="dxa"/>
          </w:tcPr>
          <w:p w14:paraId="0447522C" w14:textId="77777777" w:rsidR="00596E12" w:rsidRPr="0089330A" w:rsidRDefault="00596E12" w:rsidP="0089330A">
            <w:pPr>
              <w:rPr>
                <w:rFonts w:asciiTheme="minorHAnsi" w:hAnsiTheme="minorHAnsi" w:cstheme="minorHAnsi"/>
                <w:szCs w:val="18"/>
              </w:rPr>
            </w:pPr>
          </w:p>
        </w:tc>
        <w:tc>
          <w:tcPr>
            <w:tcW w:w="1441" w:type="dxa"/>
          </w:tcPr>
          <w:p w14:paraId="3F281191" w14:textId="77777777" w:rsidR="00596E12" w:rsidRPr="0089330A" w:rsidRDefault="00596E12" w:rsidP="0089330A">
            <w:pPr>
              <w:rPr>
                <w:rFonts w:asciiTheme="minorHAnsi" w:hAnsiTheme="minorHAnsi" w:cstheme="minorHAnsi"/>
                <w:szCs w:val="18"/>
              </w:rPr>
            </w:pPr>
          </w:p>
        </w:tc>
      </w:tr>
      <w:tr w:rsidR="00596E12" w:rsidRPr="0089330A" w14:paraId="5D011C9E" w14:textId="77777777" w:rsidTr="00384896">
        <w:tc>
          <w:tcPr>
            <w:tcW w:w="6142" w:type="dxa"/>
          </w:tcPr>
          <w:p w14:paraId="709B1063" w14:textId="77777777" w:rsidR="00596E12" w:rsidRPr="0089330A" w:rsidRDefault="00596E12" w:rsidP="0089330A">
            <w:pPr>
              <w:rPr>
                <w:rFonts w:asciiTheme="minorHAnsi" w:hAnsiTheme="minorHAnsi" w:cstheme="minorHAnsi"/>
                <w:szCs w:val="18"/>
              </w:rPr>
            </w:pPr>
          </w:p>
        </w:tc>
        <w:tc>
          <w:tcPr>
            <w:tcW w:w="1682" w:type="dxa"/>
          </w:tcPr>
          <w:p w14:paraId="07D089FF" w14:textId="77777777" w:rsidR="00596E12" w:rsidRPr="0089330A" w:rsidRDefault="00596E12" w:rsidP="0089330A">
            <w:pPr>
              <w:rPr>
                <w:rFonts w:asciiTheme="minorHAnsi" w:hAnsiTheme="minorHAnsi" w:cstheme="minorHAnsi"/>
                <w:szCs w:val="18"/>
              </w:rPr>
            </w:pPr>
          </w:p>
        </w:tc>
        <w:tc>
          <w:tcPr>
            <w:tcW w:w="1441" w:type="dxa"/>
          </w:tcPr>
          <w:p w14:paraId="664AC1FE" w14:textId="77777777" w:rsidR="00596E12" w:rsidRPr="0089330A" w:rsidRDefault="00596E12" w:rsidP="0089330A">
            <w:pPr>
              <w:rPr>
                <w:rFonts w:asciiTheme="minorHAnsi" w:hAnsiTheme="minorHAnsi" w:cstheme="minorHAnsi"/>
                <w:szCs w:val="18"/>
              </w:rPr>
            </w:pPr>
          </w:p>
        </w:tc>
      </w:tr>
    </w:tbl>
    <w:p w14:paraId="30B046FB" w14:textId="77777777" w:rsidR="003A5429" w:rsidRPr="0089330A" w:rsidRDefault="003A5429" w:rsidP="0089330A">
      <w:pPr>
        <w:rPr>
          <w:rFonts w:asciiTheme="minorHAnsi" w:hAnsiTheme="minorHAnsi" w:cstheme="minorHAnsi"/>
          <w:sz w:val="24"/>
          <w:szCs w:val="24"/>
        </w:rPr>
      </w:pPr>
    </w:p>
    <w:tbl>
      <w:tblPr>
        <w:tblStyle w:val="TableGrid"/>
        <w:tblW w:w="0" w:type="auto"/>
        <w:tblInd w:w="85" w:type="dxa"/>
        <w:tblCellMar>
          <w:top w:w="43" w:type="dxa"/>
          <w:bottom w:w="43" w:type="dxa"/>
        </w:tblCellMar>
        <w:tblLook w:val="04A0" w:firstRow="1" w:lastRow="0" w:firstColumn="1" w:lastColumn="0" w:noHBand="0" w:noVBand="1"/>
        <w:tblCaption w:val="Meeting Decisions"/>
        <w:tblDescription w:val="This table is where the user can keep track of the decisions made in the meeting along with a responsible party and date for each."/>
      </w:tblPr>
      <w:tblGrid>
        <w:gridCol w:w="6157"/>
        <w:gridCol w:w="1668"/>
        <w:gridCol w:w="1440"/>
      </w:tblGrid>
      <w:tr w:rsidR="00596E12" w:rsidRPr="0089330A" w14:paraId="565E8178" w14:textId="77777777" w:rsidTr="00384896">
        <w:trPr>
          <w:tblHeader/>
        </w:trPr>
        <w:tc>
          <w:tcPr>
            <w:tcW w:w="6157" w:type="dxa"/>
            <w:shd w:val="clear" w:color="auto" w:fill="F2F2F2" w:themeFill="background1" w:themeFillShade="F2"/>
            <w:vAlign w:val="center"/>
          </w:tcPr>
          <w:p w14:paraId="30EDF30A" w14:textId="30B0AE2E" w:rsidR="00596E12" w:rsidRPr="0089330A" w:rsidRDefault="00596E12" w:rsidP="0089330A">
            <w:pPr>
              <w:rPr>
                <w:rFonts w:asciiTheme="minorHAnsi" w:hAnsiTheme="minorHAnsi" w:cstheme="minorHAnsi"/>
                <w:b/>
                <w:szCs w:val="18"/>
              </w:rPr>
            </w:pPr>
            <w:r w:rsidRPr="0089330A">
              <w:rPr>
                <w:rFonts w:asciiTheme="minorHAnsi" w:hAnsiTheme="minorHAnsi" w:cstheme="minorHAnsi"/>
                <w:b/>
                <w:szCs w:val="18"/>
              </w:rPr>
              <w:t>Decision</w:t>
            </w:r>
          </w:p>
        </w:tc>
        <w:tc>
          <w:tcPr>
            <w:tcW w:w="1668" w:type="dxa"/>
            <w:shd w:val="clear" w:color="auto" w:fill="F2F2F2" w:themeFill="background1" w:themeFillShade="F2"/>
            <w:vAlign w:val="center"/>
          </w:tcPr>
          <w:p w14:paraId="33919D53" w14:textId="396137E0" w:rsidR="00596E12" w:rsidRPr="0089330A" w:rsidRDefault="00596E12" w:rsidP="0089330A">
            <w:pPr>
              <w:rPr>
                <w:rFonts w:asciiTheme="minorHAnsi" w:hAnsiTheme="minorHAnsi" w:cstheme="minorHAnsi"/>
                <w:b/>
                <w:szCs w:val="18"/>
              </w:rPr>
            </w:pPr>
            <w:r w:rsidRPr="0089330A">
              <w:rPr>
                <w:rFonts w:asciiTheme="minorHAnsi" w:hAnsiTheme="minorHAnsi" w:cstheme="minorHAnsi"/>
                <w:b/>
                <w:szCs w:val="18"/>
              </w:rPr>
              <w:t>Resp. Party</w:t>
            </w:r>
          </w:p>
        </w:tc>
        <w:tc>
          <w:tcPr>
            <w:tcW w:w="1440" w:type="dxa"/>
            <w:shd w:val="clear" w:color="auto" w:fill="F2F2F2" w:themeFill="background1" w:themeFillShade="F2"/>
            <w:vAlign w:val="center"/>
          </w:tcPr>
          <w:p w14:paraId="744D590F" w14:textId="19AEE551" w:rsidR="00596E12" w:rsidRPr="0089330A" w:rsidRDefault="00596E12" w:rsidP="0089330A">
            <w:pPr>
              <w:rPr>
                <w:rFonts w:asciiTheme="minorHAnsi" w:hAnsiTheme="minorHAnsi" w:cstheme="minorHAnsi"/>
                <w:b/>
                <w:szCs w:val="18"/>
              </w:rPr>
            </w:pPr>
            <w:r w:rsidRPr="0089330A">
              <w:rPr>
                <w:rFonts w:asciiTheme="minorHAnsi" w:hAnsiTheme="minorHAnsi" w:cstheme="minorHAnsi"/>
                <w:b/>
                <w:szCs w:val="18"/>
              </w:rPr>
              <w:t xml:space="preserve">Date </w:t>
            </w:r>
          </w:p>
        </w:tc>
      </w:tr>
      <w:tr w:rsidR="00596E12" w:rsidRPr="0089330A" w14:paraId="242FE4C8" w14:textId="77777777" w:rsidTr="00C72DDE">
        <w:tc>
          <w:tcPr>
            <w:tcW w:w="6157" w:type="dxa"/>
          </w:tcPr>
          <w:p w14:paraId="0299BD87" w14:textId="77777777" w:rsidR="00596E12" w:rsidRPr="0089330A" w:rsidRDefault="00596E12" w:rsidP="0089330A">
            <w:pPr>
              <w:rPr>
                <w:rFonts w:asciiTheme="minorHAnsi" w:hAnsiTheme="minorHAnsi" w:cstheme="minorHAnsi"/>
                <w:szCs w:val="18"/>
              </w:rPr>
            </w:pPr>
          </w:p>
        </w:tc>
        <w:tc>
          <w:tcPr>
            <w:tcW w:w="1668" w:type="dxa"/>
          </w:tcPr>
          <w:p w14:paraId="5F088ADB" w14:textId="77777777" w:rsidR="00596E12" w:rsidRPr="0089330A" w:rsidRDefault="00596E12" w:rsidP="0089330A">
            <w:pPr>
              <w:rPr>
                <w:rFonts w:asciiTheme="minorHAnsi" w:hAnsiTheme="minorHAnsi" w:cstheme="minorHAnsi"/>
                <w:szCs w:val="18"/>
              </w:rPr>
            </w:pPr>
          </w:p>
        </w:tc>
        <w:tc>
          <w:tcPr>
            <w:tcW w:w="1440" w:type="dxa"/>
          </w:tcPr>
          <w:p w14:paraId="65C3D0D8" w14:textId="77777777" w:rsidR="00596E12" w:rsidRPr="0089330A" w:rsidRDefault="00596E12" w:rsidP="0089330A">
            <w:pPr>
              <w:rPr>
                <w:rFonts w:asciiTheme="minorHAnsi" w:hAnsiTheme="minorHAnsi" w:cstheme="minorHAnsi"/>
                <w:szCs w:val="18"/>
              </w:rPr>
            </w:pPr>
          </w:p>
        </w:tc>
      </w:tr>
      <w:tr w:rsidR="00596E12" w:rsidRPr="0089330A" w14:paraId="550E5069" w14:textId="77777777" w:rsidTr="00C72DDE">
        <w:tc>
          <w:tcPr>
            <w:tcW w:w="6157" w:type="dxa"/>
          </w:tcPr>
          <w:p w14:paraId="5C689F3A" w14:textId="77777777" w:rsidR="00596E12" w:rsidRPr="0089330A" w:rsidRDefault="00596E12" w:rsidP="0089330A">
            <w:pPr>
              <w:rPr>
                <w:rFonts w:asciiTheme="minorHAnsi" w:hAnsiTheme="minorHAnsi" w:cstheme="minorHAnsi"/>
                <w:szCs w:val="18"/>
              </w:rPr>
            </w:pPr>
          </w:p>
        </w:tc>
        <w:tc>
          <w:tcPr>
            <w:tcW w:w="1668" w:type="dxa"/>
          </w:tcPr>
          <w:p w14:paraId="34B1545B" w14:textId="77777777" w:rsidR="00596E12" w:rsidRPr="0089330A" w:rsidRDefault="00596E12" w:rsidP="0089330A">
            <w:pPr>
              <w:rPr>
                <w:rFonts w:asciiTheme="minorHAnsi" w:hAnsiTheme="minorHAnsi" w:cstheme="minorHAnsi"/>
                <w:szCs w:val="18"/>
              </w:rPr>
            </w:pPr>
          </w:p>
        </w:tc>
        <w:tc>
          <w:tcPr>
            <w:tcW w:w="1440" w:type="dxa"/>
          </w:tcPr>
          <w:p w14:paraId="11FDEA33" w14:textId="77777777" w:rsidR="00596E12" w:rsidRPr="0089330A" w:rsidRDefault="00596E12" w:rsidP="0089330A">
            <w:pPr>
              <w:rPr>
                <w:rFonts w:asciiTheme="minorHAnsi" w:hAnsiTheme="minorHAnsi" w:cstheme="minorHAnsi"/>
                <w:szCs w:val="18"/>
              </w:rPr>
            </w:pPr>
          </w:p>
        </w:tc>
      </w:tr>
      <w:tr w:rsidR="00596E12" w:rsidRPr="0089330A" w14:paraId="5F768148" w14:textId="77777777" w:rsidTr="00C72DDE">
        <w:tc>
          <w:tcPr>
            <w:tcW w:w="6157" w:type="dxa"/>
          </w:tcPr>
          <w:p w14:paraId="212FBA97" w14:textId="77777777" w:rsidR="00596E12" w:rsidRPr="0089330A" w:rsidRDefault="00596E12" w:rsidP="0089330A">
            <w:pPr>
              <w:rPr>
                <w:rFonts w:asciiTheme="minorHAnsi" w:hAnsiTheme="minorHAnsi" w:cstheme="minorHAnsi"/>
                <w:szCs w:val="18"/>
              </w:rPr>
            </w:pPr>
          </w:p>
        </w:tc>
        <w:tc>
          <w:tcPr>
            <w:tcW w:w="1668" w:type="dxa"/>
          </w:tcPr>
          <w:p w14:paraId="3F1602A8" w14:textId="77777777" w:rsidR="00596E12" w:rsidRPr="0089330A" w:rsidRDefault="00596E12" w:rsidP="0089330A">
            <w:pPr>
              <w:rPr>
                <w:rFonts w:asciiTheme="minorHAnsi" w:hAnsiTheme="minorHAnsi" w:cstheme="minorHAnsi"/>
                <w:szCs w:val="18"/>
              </w:rPr>
            </w:pPr>
          </w:p>
        </w:tc>
        <w:tc>
          <w:tcPr>
            <w:tcW w:w="1440" w:type="dxa"/>
          </w:tcPr>
          <w:p w14:paraId="4A70ABAA" w14:textId="77777777" w:rsidR="00596E12" w:rsidRPr="0089330A" w:rsidRDefault="00596E12" w:rsidP="0089330A">
            <w:pPr>
              <w:rPr>
                <w:rFonts w:asciiTheme="minorHAnsi" w:hAnsiTheme="minorHAnsi" w:cstheme="minorHAnsi"/>
                <w:szCs w:val="18"/>
              </w:rPr>
            </w:pPr>
          </w:p>
        </w:tc>
      </w:tr>
    </w:tbl>
    <w:p w14:paraId="30B04701" w14:textId="77777777" w:rsidR="00953FAB" w:rsidRPr="0089330A" w:rsidRDefault="00953FAB" w:rsidP="0089330A">
      <w:pPr>
        <w:rPr>
          <w:rFonts w:asciiTheme="minorHAnsi" w:hAnsiTheme="minorHAnsi" w:cstheme="minorHAnsi"/>
          <w:b/>
          <w:sz w:val="24"/>
          <w:szCs w:val="24"/>
        </w:rPr>
      </w:pPr>
    </w:p>
    <w:tbl>
      <w:tblPr>
        <w:tblStyle w:val="TableGrid"/>
        <w:tblW w:w="0" w:type="auto"/>
        <w:tblInd w:w="85" w:type="dxa"/>
        <w:tblCellMar>
          <w:top w:w="43" w:type="dxa"/>
          <w:bottom w:w="43" w:type="dxa"/>
        </w:tblCellMar>
        <w:tblLook w:val="04A0" w:firstRow="1" w:lastRow="0" w:firstColumn="1" w:lastColumn="0" w:noHBand="0" w:noVBand="1"/>
        <w:tblCaption w:val="Risks and Issues"/>
        <w:tblDescription w:val="The table allows the user to list any new risks or issues along with the responsible party and mossible mitigation."/>
      </w:tblPr>
      <w:tblGrid>
        <w:gridCol w:w="3735"/>
        <w:gridCol w:w="3735"/>
        <w:gridCol w:w="1795"/>
      </w:tblGrid>
      <w:tr w:rsidR="00926FA2" w:rsidRPr="0089330A" w14:paraId="6B4018A3" w14:textId="77777777" w:rsidTr="00136AA5">
        <w:trPr>
          <w:tblHeader/>
        </w:trPr>
        <w:tc>
          <w:tcPr>
            <w:tcW w:w="3735" w:type="dxa"/>
            <w:shd w:val="clear" w:color="auto" w:fill="F2F2F2" w:themeFill="background1" w:themeFillShade="F2"/>
          </w:tcPr>
          <w:p w14:paraId="719E9F37" w14:textId="211C9D88" w:rsidR="00926FA2" w:rsidRPr="0089330A" w:rsidRDefault="00926FA2" w:rsidP="0089330A">
            <w:pPr>
              <w:rPr>
                <w:rFonts w:asciiTheme="minorHAnsi" w:hAnsiTheme="minorHAnsi" w:cstheme="minorHAnsi"/>
                <w:b/>
              </w:rPr>
            </w:pPr>
            <w:r w:rsidRPr="0089330A">
              <w:rPr>
                <w:rFonts w:asciiTheme="minorHAnsi" w:hAnsiTheme="minorHAnsi" w:cstheme="minorHAnsi"/>
                <w:b/>
              </w:rPr>
              <w:t>New Risk</w:t>
            </w:r>
            <w:r w:rsidR="00C72DDE">
              <w:rPr>
                <w:rFonts w:asciiTheme="minorHAnsi" w:hAnsiTheme="minorHAnsi" w:cstheme="minorHAnsi"/>
                <w:b/>
              </w:rPr>
              <w:t xml:space="preserve"> </w:t>
            </w:r>
            <w:r w:rsidRPr="0089330A">
              <w:rPr>
                <w:rFonts w:asciiTheme="minorHAnsi" w:hAnsiTheme="minorHAnsi" w:cstheme="minorHAnsi"/>
                <w:b/>
              </w:rPr>
              <w:t>/</w:t>
            </w:r>
            <w:r w:rsidR="00C72DDE">
              <w:rPr>
                <w:rFonts w:asciiTheme="minorHAnsi" w:hAnsiTheme="minorHAnsi" w:cstheme="minorHAnsi"/>
                <w:b/>
              </w:rPr>
              <w:t xml:space="preserve"> </w:t>
            </w:r>
            <w:r w:rsidRPr="0089330A">
              <w:rPr>
                <w:rFonts w:asciiTheme="minorHAnsi" w:hAnsiTheme="minorHAnsi" w:cstheme="minorHAnsi"/>
                <w:b/>
              </w:rPr>
              <w:t>Issue</w:t>
            </w:r>
          </w:p>
        </w:tc>
        <w:tc>
          <w:tcPr>
            <w:tcW w:w="3735" w:type="dxa"/>
            <w:shd w:val="clear" w:color="auto" w:fill="F2F2F2" w:themeFill="background1" w:themeFillShade="F2"/>
          </w:tcPr>
          <w:p w14:paraId="6D4F0334" w14:textId="0F3C127A" w:rsidR="00926FA2" w:rsidRPr="0089330A" w:rsidRDefault="005F7773" w:rsidP="0089330A">
            <w:pPr>
              <w:rPr>
                <w:rFonts w:asciiTheme="minorHAnsi" w:hAnsiTheme="minorHAnsi" w:cstheme="minorHAnsi"/>
                <w:b/>
              </w:rPr>
            </w:pPr>
            <w:r w:rsidRPr="0089330A">
              <w:rPr>
                <w:rFonts w:asciiTheme="minorHAnsi" w:hAnsiTheme="minorHAnsi" w:cstheme="minorHAnsi"/>
                <w:b/>
              </w:rPr>
              <w:t>Possible Mitigation</w:t>
            </w:r>
          </w:p>
        </w:tc>
        <w:tc>
          <w:tcPr>
            <w:tcW w:w="1795" w:type="dxa"/>
            <w:shd w:val="clear" w:color="auto" w:fill="F2F2F2" w:themeFill="background1" w:themeFillShade="F2"/>
          </w:tcPr>
          <w:p w14:paraId="0B3AD668" w14:textId="0E9D7FBB" w:rsidR="00926FA2" w:rsidRPr="0089330A" w:rsidRDefault="005F7773" w:rsidP="0089330A">
            <w:pPr>
              <w:rPr>
                <w:rFonts w:asciiTheme="minorHAnsi" w:hAnsiTheme="minorHAnsi" w:cstheme="minorHAnsi"/>
                <w:b/>
              </w:rPr>
            </w:pPr>
            <w:r w:rsidRPr="0089330A">
              <w:rPr>
                <w:rFonts w:asciiTheme="minorHAnsi" w:hAnsiTheme="minorHAnsi" w:cstheme="minorHAnsi"/>
                <w:b/>
                <w:szCs w:val="18"/>
              </w:rPr>
              <w:t>Resp. Party</w:t>
            </w:r>
          </w:p>
        </w:tc>
      </w:tr>
      <w:tr w:rsidR="00926FA2" w:rsidRPr="0089330A" w14:paraId="0A15CB1F" w14:textId="77777777" w:rsidTr="00136AA5">
        <w:tc>
          <w:tcPr>
            <w:tcW w:w="3735" w:type="dxa"/>
          </w:tcPr>
          <w:p w14:paraId="14FE22A6" w14:textId="77777777" w:rsidR="00926FA2" w:rsidRPr="0089330A" w:rsidRDefault="00926FA2" w:rsidP="0089330A">
            <w:pPr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3735" w:type="dxa"/>
          </w:tcPr>
          <w:p w14:paraId="7483F07A" w14:textId="77777777" w:rsidR="00926FA2" w:rsidRPr="0089330A" w:rsidRDefault="00926FA2" w:rsidP="0089330A">
            <w:pPr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1795" w:type="dxa"/>
          </w:tcPr>
          <w:p w14:paraId="04AD5EAD" w14:textId="77777777" w:rsidR="00926FA2" w:rsidRPr="0089330A" w:rsidRDefault="00926FA2" w:rsidP="0089330A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926FA2" w:rsidRPr="0089330A" w14:paraId="02FC809E" w14:textId="77777777" w:rsidTr="00136AA5">
        <w:tc>
          <w:tcPr>
            <w:tcW w:w="3735" w:type="dxa"/>
          </w:tcPr>
          <w:p w14:paraId="011E278D" w14:textId="77777777" w:rsidR="00926FA2" w:rsidRPr="0089330A" w:rsidRDefault="00926FA2" w:rsidP="0089330A">
            <w:pPr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3735" w:type="dxa"/>
          </w:tcPr>
          <w:p w14:paraId="7CE0040A" w14:textId="77777777" w:rsidR="00926FA2" w:rsidRPr="0089330A" w:rsidRDefault="00926FA2" w:rsidP="0089330A">
            <w:pPr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1795" w:type="dxa"/>
          </w:tcPr>
          <w:p w14:paraId="39080033" w14:textId="77777777" w:rsidR="00926FA2" w:rsidRPr="0089330A" w:rsidRDefault="00926FA2" w:rsidP="0089330A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926FA2" w:rsidRPr="0089330A" w14:paraId="3C5B00CF" w14:textId="77777777" w:rsidTr="00136AA5">
        <w:tc>
          <w:tcPr>
            <w:tcW w:w="3735" w:type="dxa"/>
          </w:tcPr>
          <w:p w14:paraId="2BDEE9F1" w14:textId="77777777" w:rsidR="00926FA2" w:rsidRPr="0089330A" w:rsidRDefault="00926FA2" w:rsidP="0089330A">
            <w:pPr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3735" w:type="dxa"/>
          </w:tcPr>
          <w:p w14:paraId="21C19367" w14:textId="77777777" w:rsidR="00926FA2" w:rsidRPr="0089330A" w:rsidRDefault="00926FA2" w:rsidP="0089330A">
            <w:pPr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1795" w:type="dxa"/>
          </w:tcPr>
          <w:p w14:paraId="1A40A086" w14:textId="77777777" w:rsidR="00926FA2" w:rsidRPr="0089330A" w:rsidRDefault="00926FA2" w:rsidP="0089330A">
            <w:pPr>
              <w:rPr>
                <w:rFonts w:asciiTheme="minorHAnsi" w:hAnsiTheme="minorHAnsi" w:cstheme="minorHAnsi"/>
                <w:b/>
              </w:rPr>
            </w:pPr>
          </w:p>
        </w:tc>
      </w:tr>
    </w:tbl>
    <w:p w14:paraId="596F3CA6" w14:textId="1B76A29E" w:rsidR="00C72DDE" w:rsidRDefault="00C72DDE" w:rsidP="0089330A">
      <w:pPr>
        <w:rPr>
          <w:rFonts w:asciiTheme="minorHAnsi" w:hAnsiTheme="minorHAnsi" w:cstheme="minorHAnsi"/>
          <w:b/>
        </w:rPr>
      </w:pPr>
    </w:p>
    <w:tbl>
      <w:tblPr>
        <w:tblStyle w:val="TableGrid"/>
        <w:tblW w:w="0" w:type="auto"/>
        <w:tblInd w:w="108" w:type="dxa"/>
        <w:tblCellMar>
          <w:top w:w="43" w:type="dxa"/>
          <w:bottom w:w="43" w:type="dxa"/>
        </w:tblCellMar>
        <w:tblLook w:val="04A0" w:firstRow="1" w:lastRow="0" w:firstColumn="1" w:lastColumn="0" w:noHBand="0" w:noVBand="1"/>
        <w:tblCaption w:val="Meeting Participants"/>
        <w:tblDescription w:val="This table asks the user to name the meeting chair, the attendees, and the absentees."/>
      </w:tblPr>
      <w:tblGrid>
        <w:gridCol w:w="1057"/>
        <w:gridCol w:w="1057"/>
        <w:gridCol w:w="3983"/>
      </w:tblGrid>
      <w:tr w:rsidR="009A5E93" w:rsidRPr="0089330A" w14:paraId="12CEBD3C" w14:textId="77777777" w:rsidTr="00136AA5">
        <w:tc>
          <w:tcPr>
            <w:tcW w:w="1057" w:type="dxa"/>
            <w:vMerge w:val="restart"/>
            <w:shd w:val="clear" w:color="auto" w:fill="F2F2F2" w:themeFill="background1" w:themeFillShade="F2"/>
            <w:vAlign w:val="center"/>
          </w:tcPr>
          <w:p w14:paraId="377CCE72" w14:textId="156FEEA1" w:rsidR="009A5E93" w:rsidRPr="00C72DDE" w:rsidRDefault="009A5E93" w:rsidP="00EC5A59">
            <w:pPr>
              <w:rPr>
                <w:rFonts w:asciiTheme="minorHAnsi" w:hAnsiTheme="minorHAnsi" w:cstheme="minorHAnsi"/>
                <w:b/>
                <w:bCs/>
              </w:rPr>
            </w:pPr>
            <w:r w:rsidRPr="009A5E93">
              <w:rPr>
                <w:rFonts w:asciiTheme="minorHAnsi" w:hAnsiTheme="minorHAnsi" w:cstheme="minorHAnsi"/>
                <w:b/>
                <w:bCs/>
              </w:rPr>
              <w:t>Next Meeting</w:t>
            </w:r>
          </w:p>
        </w:tc>
        <w:tc>
          <w:tcPr>
            <w:tcW w:w="1057" w:type="dxa"/>
            <w:shd w:val="clear" w:color="auto" w:fill="F2F2F2" w:themeFill="background1" w:themeFillShade="F2"/>
            <w:vAlign w:val="center"/>
          </w:tcPr>
          <w:p w14:paraId="42BD00BF" w14:textId="79FE9A92" w:rsidR="009A5E93" w:rsidRPr="00C72DDE" w:rsidRDefault="009A5E93" w:rsidP="00EC5A59">
            <w:pPr>
              <w:rPr>
                <w:rFonts w:asciiTheme="minorHAnsi" w:hAnsiTheme="minorHAnsi" w:cstheme="minorHAnsi"/>
                <w:b/>
                <w:bCs/>
              </w:rPr>
            </w:pPr>
            <w:r w:rsidRPr="00C72DDE">
              <w:rPr>
                <w:rFonts w:asciiTheme="minorHAnsi" w:hAnsiTheme="minorHAnsi" w:cstheme="minorHAnsi"/>
                <w:b/>
                <w:bCs/>
              </w:rPr>
              <w:t>Date</w:t>
            </w:r>
          </w:p>
        </w:tc>
        <w:tc>
          <w:tcPr>
            <w:tcW w:w="3983" w:type="dxa"/>
            <w:vAlign w:val="center"/>
          </w:tcPr>
          <w:p w14:paraId="67D28895" w14:textId="77777777" w:rsidR="009A5E93" w:rsidRPr="0089330A" w:rsidRDefault="009A5E93" w:rsidP="00EC5A59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9A5E93" w:rsidRPr="0089330A" w14:paraId="18D34839" w14:textId="77777777" w:rsidTr="00136AA5">
        <w:tc>
          <w:tcPr>
            <w:tcW w:w="1057" w:type="dxa"/>
            <w:vMerge/>
            <w:shd w:val="clear" w:color="auto" w:fill="F2F2F2" w:themeFill="background1" w:themeFillShade="F2"/>
          </w:tcPr>
          <w:p w14:paraId="4E75956C" w14:textId="77777777" w:rsidR="009A5E93" w:rsidRPr="00C72DDE" w:rsidRDefault="009A5E93" w:rsidP="00EC5A59">
            <w:pPr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1057" w:type="dxa"/>
            <w:shd w:val="clear" w:color="auto" w:fill="F2F2F2" w:themeFill="background1" w:themeFillShade="F2"/>
            <w:vAlign w:val="center"/>
          </w:tcPr>
          <w:p w14:paraId="5E8AA1B4" w14:textId="4A08CB8C" w:rsidR="009A5E93" w:rsidRPr="00C72DDE" w:rsidRDefault="009A5E93" w:rsidP="00EC5A59">
            <w:pPr>
              <w:rPr>
                <w:rFonts w:asciiTheme="minorHAnsi" w:hAnsiTheme="minorHAnsi" w:cstheme="minorHAnsi"/>
                <w:b/>
                <w:bCs/>
                <w:szCs w:val="18"/>
              </w:rPr>
            </w:pPr>
            <w:r w:rsidRPr="00C72DDE">
              <w:rPr>
                <w:rFonts w:asciiTheme="minorHAnsi" w:hAnsiTheme="minorHAnsi" w:cstheme="minorHAnsi"/>
                <w:b/>
                <w:bCs/>
              </w:rPr>
              <w:t>Time</w:t>
            </w:r>
          </w:p>
        </w:tc>
        <w:tc>
          <w:tcPr>
            <w:tcW w:w="3983" w:type="dxa"/>
            <w:vAlign w:val="center"/>
          </w:tcPr>
          <w:p w14:paraId="076A6C8E" w14:textId="77777777" w:rsidR="009A5E93" w:rsidRPr="0089330A" w:rsidRDefault="009A5E93" w:rsidP="00EC5A59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9A5E93" w:rsidRPr="0089330A" w14:paraId="6AC58D7E" w14:textId="77777777" w:rsidTr="00136AA5">
        <w:tc>
          <w:tcPr>
            <w:tcW w:w="1057" w:type="dxa"/>
            <w:vMerge/>
            <w:shd w:val="clear" w:color="auto" w:fill="F2F2F2" w:themeFill="background1" w:themeFillShade="F2"/>
          </w:tcPr>
          <w:p w14:paraId="58112EE7" w14:textId="77777777" w:rsidR="009A5E93" w:rsidRPr="00C72DDE" w:rsidRDefault="009A5E93" w:rsidP="00EC5A59">
            <w:pPr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1057" w:type="dxa"/>
            <w:shd w:val="clear" w:color="auto" w:fill="F2F2F2" w:themeFill="background1" w:themeFillShade="F2"/>
            <w:vAlign w:val="center"/>
          </w:tcPr>
          <w:p w14:paraId="7C8674DE" w14:textId="0FF228BA" w:rsidR="009A5E93" w:rsidRPr="00C72DDE" w:rsidRDefault="009A5E93" w:rsidP="00EC5A59">
            <w:pPr>
              <w:rPr>
                <w:rFonts w:asciiTheme="minorHAnsi" w:hAnsiTheme="minorHAnsi" w:cstheme="minorHAnsi"/>
                <w:b/>
                <w:bCs/>
                <w:szCs w:val="18"/>
              </w:rPr>
            </w:pPr>
            <w:r w:rsidRPr="00C72DDE">
              <w:rPr>
                <w:rFonts w:asciiTheme="minorHAnsi" w:hAnsiTheme="minorHAnsi" w:cstheme="minorHAnsi"/>
                <w:b/>
                <w:bCs/>
              </w:rPr>
              <w:t>Location</w:t>
            </w:r>
          </w:p>
        </w:tc>
        <w:tc>
          <w:tcPr>
            <w:tcW w:w="3983" w:type="dxa"/>
            <w:vAlign w:val="center"/>
          </w:tcPr>
          <w:p w14:paraId="4D3E5166" w14:textId="77777777" w:rsidR="009A5E93" w:rsidRPr="0089330A" w:rsidRDefault="009A5E93" w:rsidP="00EC5A59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9A5E93" w:rsidRPr="0089330A" w14:paraId="30AEAC54" w14:textId="77777777" w:rsidTr="00136AA5">
        <w:tc>
          <w:tcPr>
            <w:tcW w:w="1057" w:type="dxa"/>
            <w:vMerge/>
            <w:shd w:val="clear" w:color="auto" w:fill="F2F2F2" w:themeFill="background1" w:themeFillShade="F2"/>
          </w:tcPr>
          <w:p w14:paraId="2D124253" w14:textId="77777777" w:rsidR="009A5E93" w:rsidRPr="00C72DDE" w:rsidRDefault="009A5E93" w:rsidP="00EC5A59">
            <w:pPr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1057" w:type="dxa"/>
            <w:shd w:val="clear" w:color="auto" w:fill="F2F2F2" w:themeFill="background1" w:themeFillShade="F2"/>
            <w:vAlign w:val="center"/>
          </w:tcPr>
          <w:p w14:paraId="37D21A01" w14:textId="26412AC3" w:rsidR="009A5E93" w:rsidRPr="00C72DDE" w:rsidRDefault="009A5E93" w:rsidP="00EC5A59">
            <w:pPr>
              <w:rPr>
                <w:rFonts w:asciiTheme="minorHAnsi" w:hAnsiTheme="minorHAnsi" w:cstheme="minorHAnsi"/>
                <w:b/>
                <w:bCs/>
                <w:szCs w:val="18"/>
              </w:rPr>
            </w:pPr>
            <w:r w:rsidRPr="00C72DDE">
              <w:rPr>
                <w:rFonts w:asciiTheme="minorHAnsi" w:hAnsiTheme="minorHAnsi" w:cstheme="minorHAnsi"/>
                <w:b/>
                <w:bCs/>
              </w:rPr>
              <w:t>Agenda</w:t>
            </w:r>
          </w:p>
        </w:tc>
        <w:tc>
          <w:tcPr>
            <w:tcW w:w="3983" w:type="dxa"/>
            <w:vAlign w:val="center"/>
          </w:tcPr>
          <w:p w14:paraId="123C5C54" w14:textId="77777777" w:rsidR="009A5E93" w:rsidRPr="0089330A" w:rsidRDefault="009A5E93" w:rsidP="00EC5A59">
            <w:pPr>
              <w:rPr>
                <w:rFonts w:asciiTheme="minorHAnsi" w:hAnsiTheme="minorHAnsi" w:cstheme="minorHAnsi"/>
                <w:b/>
              </w:rPr>
            </w:pPr>
          </w:p>
        </w:tc>
      </w:tr>
    </w:tbl>
    <w:p w14:paraId="314959F8" w14:textId="77777777" w:rsidR="00C72DDE" w:rsidRPr="0089330A" w:rsidRDefault="00C72DDE" w:rsidP="0089330A">
      <w:pPr>
        <w:rPr>
          <w:rFonts w:asciiTheme="minorHAnsi" w:hAnsiTheme="minorHAnsi" w:cstheme="minorHAnsi"/>
          <w:b/>
        </w:rPr>
      </w:pPr>
    </w:p>
    <w:sectPr w:rsidR="00C72DDE" w:rsidRPr="0089330A" w:rsidSect="00C705A3">
      <w:headerReference w:type="first" r:id="rId17"/>
      <w:pgSz w:w="12240" w:h="15840" w:code="1"/>
      <w:pgMar w:top="1170" w:right="1440" w:bottom="108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C1FFE5" w14:textId="77777777" w:rsidR="002F0988" w:rsidRDefault="002F0988">
      <w:r>
        <w:separator/>
      </w:r>
    </w:p>
  </w:endnote>
  <w:endnote w:type="continuationSeparator" w:id="0">
    <w:p w14:paraId="253E050E" w14:textId="77777777" w:rsidR="002F0988" w:rsidRDefault="002F09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ew York">
    <w:panose1 w:val="02040503060506020304"/>
    <w:charset w:val="00"/>
    <w:family w:val="roman"/>
    <w:notTrueType/>
    <w:pitch w:val="variable"/>
    <w:sig w:usb0="00000003" w:usb1="00000000" w:usb2="00000000" w:usb3="00000000" w:csb0="00000001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55177051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45B6C89" w14:textId="3CDCECC4" w:rsidR="00384896" w:rsidRDefault="000A68BF">
        <w:pPr>
          <w:pStyle w:val="Footer"/>
          <w:jc w:val="center"/>
        </w:pPr>
        <w:r>
          <w:t xml:space="preserve">DIR PM Essentials Meeting Notes Template </w:t>
        </w:r>
        <w:r>
          <w:tab/>
        </w:r>
        <w:r>
          <w:tab/>
        </w:r>
        <w:r w:rsidR="00384896">
          <w:fldChar w:fldCharType="begin"/>
        </w:r>
        <w:r w:rsidR="00384896">
          <w:instrText xml:space="preserve"> PAGE   \* MERGEFORMAT </w:instrText>
        </w:r>
        <w:r w:rsidR="00384896">
          <w:fldChar w:fldCharType="separate"/>
        </w:r>
        <w:r w:rsidR="00384896">
          <w:rPr>
            <w:noProof/>
          </w:rPr>
          <w:t>2</w:t>
        </w:r>
        <w:r w:rsidR="00384896">
          <w:rPr>
            <w:noProof/>
          </w:rPr>
          <w:fldChar w:fldCharType="end"/>
        </w:r>
      </w:p>
    </w:sdtContent>
  </w:sdt>
  <w:p w14:paraId="30B0470F" w14:textId="15E4C4B7" w:rsidR="00065101" w:rsidRPr="00844CF8" w:rsidRDefault="00065101" w:rsidP="00A95A35">
    <w:pPr>
      <w:pStyle w:val="Footer"/>
      <w:tabs>
        <w:tab w:val="clear" w:pos="9360"/>
        <w:tab w:val="right" w:pos="10080"/>
      </w:tabs>
      <w:jc w:val="right"/>
      <w:rPr>
        <w:rFonts w:ascii="Copperplate Gothic Bold" w:hAnsi="Copperplate Gothic Bold"/>
        <w:sz w:val="14"/>
        <w:szCs w:val="1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AD5612" w14:textId="3D939558" w:rsidR="00142133" w:rsidRDefault="002F0988">
    <w:pPr>
      <w:pStyle w:val="Footer"/>
      <w:rPr>
        <w:sz w:val="20"/>
      </w:rPr>
    </w:pPr>
    <w:r>
      <w:rPr>
        <w:sz w:val="20"/>
      </w:rPr>
      <w:pict w14:anchorId="12801400">
        <v:rect id="_x0000_i1030" style="width:0;height:1.5pt" o:hralign="center" o:bullet="t" o:hrstd="t" o:hr="t" fillcolor="#a0a0a0" stroked="f"/>
      </w:pict>
    </w:r>
  </w:p>
  <w:p w14:paraId="61D5305A" w14:textId="4C6EA5B1" w:rsidR="00F42351" w:rsidRPr="00F42351" w:rsidRDefault="00F42351">
    <w:pPr>
      <w:pStyle w:val="Footer"/>
      <w:rPr>
        <w:color w:val="00257D"/>
        <w:sz w:val="18"/>
        <w:szCs w:val="18"/>
      </w:rPr>
    </w:pPr>
    <w:r w:rsidRPr="00F42351">
      <w:rPr>
        <w:color w:val="00257D"/>
        <w:sz w:val="18"/>
        <w:szCs w:val="18"/>
      </w:rPr>
      <w:t>Texas Department of Information Resources | dir.texas.gov | #DIRisIT | @TexasDIR</w:t>
    </w:r>
    <w:r w:rsidRPr="00F42351">
      <w:rPr>
        <w:color w:val="00257D"/>
        <w:sz w:val="18"/>
        <w:szCs w:val="18"/>
      </w:rPr>
      <w:tab/>
      <w:t xml:space="preserve">Page </w:t>
    </w:r>
    <w:r w:rsidRPr="00F42351">
      <w:rPr>
        <w:color w:val="00257D"/>
        <w:sz w:val="18"/>
        <w:szCs w:val="18"/>
      </w:rPr>
      <w:fldChar w:fldCharType="begin"/>
    </w:r>
    <w:r w:rsidRPr="00F42351">
      <w:rPr>
        <w:color w:val="00257D"/>
        <w:sz w:val="18"/>
        <w:szCs w:val="18"/>
      </w:rPr>
      <w:instrText xml:space="preserve"> PAGE  \* Arabic  \* MERGEFORMAT </w:instrText>
    </w:r>
    <w:r w:rsidRPr="00F42351">
      <w:rPr>
        <w:color w:val="00257D"/>
        <w:sz w:val="18"/>
        <w:szCs w:val="18"/>
      </w:rPr>
      <w:fldChar w:fldCharType="separate"/>
    </w:r>
    <w:r w:rsidRPr="00F42351">
      <w:rPr>
        <w:color w:val="00257D"/>
        <w:sz w:val="18"/>
        <w:szCs w:val="18"/>
      </w:rPr>
      <w:t>3</w:t>
    </w:r>
    <w:r w:rsidRPr="00F42351">
      <w:rPr>
        <w:color w:val="00257D"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DA690F" w14:textId="77777777" w:rsidR="002F0988" w:rsidRDefault="002F0988">
      <w:r>
        <w:separator/>
      </w:r>
    </w:p>
  </w:footnote>
  <w:footnote w:type="continuationSeparator" w:id="0">
    <w:p w14:paraId="668CDD8A" w14:textId="77777777" w:rsidR="002F0988" w:rsidRDefault="002F098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B5546F" w14:textId="71FA5FEC" w:rsidR="00583692" w:rsidRPr="00CE309D" w:rsidRDefault="000A68BF">
    <w:pPr>
      <w:pStyle w:val="Header"/>
    </w:pPr>
    <w:r w:rsidRPr="00CE309D">
      <w:t>[Project Name]</w:t>
    </w:r>
    <w:r>
      <w:tab/>
    </w:r>
    <w:r>
      <w:tab/>
    </w:r>
    <w:r w:rsidR="008435E0" w:rsidRPr="00CE309D">
      <w:t>Meeting Notes</w:t>
    </w:r>
  </w:p>
  <w:p w14:paraId="41667E4C" w14:textId="40BF3DDF" w:rsidR="008435E0" w:rsidRPr="00844CF8" w:rsidRDefault="002F0988" w:rsidP="00B438CB">
    <w:pPr>
      <w:pStyle w:val="Header"/>
      <w:rPr>
        <w:sz w:val="14"/>
        <w:szCs w:val="14"/>
      </w:rPr>
    </w:pPr>
    <w:r>
      <w:rPr>
        <w:sz w:val="20"/>
      </w:rPr>
      <w:pict w14:anchorId="0B3083AC">
        <v:rect id="_x0000_i1025" style="width:0;height:1.5pt" o:hralign="center" o:hrstd="t" o:hr="t" fillcolor="#a0a0a0" stroked="f"/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931900" w14:textId="3BA4E459" w:rsidR="00844CF8" w:rsidRPr="00C705A3" w:rsidRDefault="00C705A3" w:rsidP="00C705A3">
    <w:pPr>
      <w:pStyle w:val="Header"/>
    </w:pPr>
    <w:r w:rsidRPr="00C705A3">
      <w:rPr>
        <w:noProof/>
      </w:rPr>
      <w:drawing>
        <wp:anchor distT="0" distB="0" distL="114300" distR="114300" simplePos="0" relativeHeight="251669504" behindDoc="0" locked="0" layoutInCell="1" allowOverlap="1" wp14:anchorId="1064FC8D" wp14:editId="6689A0F9">
          <wp:simplePos x="0" y="0"/>
          <wp:positionH relativeFrom="column">
            <wp:posOffset>-914400</wp:posOffset>
          </wp:positionH>
          <wp:positionV relativeFrom="paragraph">
            <wp:posOffset>-443865</wp:posOffset>
          </wp:positionV>
          <wp:extent cx="7772400" cy="1343025"/>
          <wp:effectExtent l="0" t="0" r="0" b="0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Picture 13"/>
                  <pic:cNvPicPr>
                    <a:picLocks noChangeAspect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371" t="39590" r="10807" b="40010"/>
                  <a:stretch/>
                </pic:blipFill>
                <pic:spPr bwMode="auto">
                  <a:xfrm>
                    <a:off x="0" y="0"/>
                    <a:ext cx="7772400" cy="13430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Pr="00C705A3">
      <w:rPr>
        <w:noProof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6C8D4CB7" wp14:editId="61ED4554">
              <wp:simplePos x="0" y="0"/>
              <wp:positionH relativeFrom="column">
                <wp:posOffset>-914400</wp:posOffset>
              </wp:positionH>
              <wp:positionV relativeFrom="paragraph">
                <wp:posOffset>-453390</wp:posOffset>
              </wp:positionV>
              <wp:extent cx="7315200" cy="1343025"/>
              <wp:effectExtent l="0" t="0" r="0" b="0"/>
              <wp:wrapNone/>
              <wp:docPr id="14" name="Rectangle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15200" cy="1343025"/>
                      </a:xfrm>
                      <a:prstGeom prst="rect">
                        <a:avLst/>
                      </a:prstGeom>
                      <a:gradFill flip="none" rotWithShape="1">
                        <a:gsLst>
                          <a:gs pos="0">
                            <a:srgbClr val="00257D"/>
                          </a:gs>
                          <a:gs pos="62000">
                            <a:srgbClr val="00257D">
                              <a:alpha val="42000"/>
                            </a:srgbClr>
                          </a:gs>
                          <a:gs pos="87000">
                            <a:srgbClr val="00257D">
                              <a:alpha val="0"/>
                            </a:srgbClr>
                          </a:gs>
                        </a:gsLst>
                        <a:lin ang="0" scaled="1"/>
                        <a:tileRect/>
                      </a:gra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tlCol="0" anchor="ctr"/>
                  </wps:wsp>
                </a:graphicData>
              </a:graphic>
            </wp:anchor>
          </w:drawing>
        </mc:Choice>
        <mc:Fallback>
          <w:pict>
            <v:rect w14:anchorId="739BC090" id="Rectangle 14" o:spid="_x0000_s1026" style="position:absolute;margin-left:-1in;margin-top:-35.7pt;width:8in;height:105.7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" fillcolor="#00257d" stroked="f" strokeweight="2pt">
              <v:fill opacity="0" color2="#00257d" rotate="t" angle="90" focus="61%" type="gradient"/>
            </v:rect>
          </w:pict>
        </mc:Fallback>
      </mc:AlternateContent>
    </w:r>
    <w:r w:rsidRPr="00C705A3">
      <w:rPr>
        <w:noProof/>
      </w:rPr>
      <w:drawing>
        <wp:anchor distT="0" distB="0" distL="114300" distR="114300" simplePos="0" relativeHeight="251671552" behindDoc="0" locked="0" layoutInCell="1" allowOverlap="1" wp14:anchorId="36E58A9A" wp14:editId="016D8754">
          <wp:simplePos x="0" y="0"/>
          <wp:positionH relativeFrom="column">
            <wp:posOffset>-466725</wp:posOffset>
          </wp:positionH>
          <wp:positionV relativeFrom="paragraph">
            <wp:posOffset>-272415</wp:posOffset>
          </wp:positionV>
          <wp:extent cx="1517015" cy="600075"/>
          <wp:effectExtent l="0" t="0" r="0" b="0"/>
          <wp:wrapNone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Picture 15"/>
                  <pic:cNvPicPr>
                    <a:picLocks noChangeAspect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17015" cy="6000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C705A3">
      <w:rPr>
        <w:noProof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50AA2469" wp14:editId="61E3F652">
              <wp:simplePos x="0" y="0"/>
              <wp:positionH relativeFrom="column">
                <wp:posOffset>-647700</wp:posOffset>
              </wp:positionH>
              <wp:positionV relativeFrom="paragraph">
                <wp:posOffset>346876</wp:posOffset>
              </wp:positionV>
              <wp:extent cx="1876425" cy="524121"/>
              <wp:effectExtent l="0" t="0" r="0" b="0"/>
              <wp:wrapNone/>
              <wp:docPr id="16" name="Text Box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76425" cy="524121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CD9BC40" w14:textId="77777777" w:rsidR="00C705A3" w:rsidRPr="00390721" w:rsidRDefault="00C705A3" w:rsidP="00C705A3">
                          <w:pPr>
                            <w:jc w:val="center"/>
                            <w:rPr>
                              <w:color w:val="FFFFFF" w:themeColor="background1"/>
                            </w:rPr>
                          </w:pPr>
                          <w:r w:rsidRPr="00390721">
                            <w:rPr>
                              <w:color w:val="FFFFFF" w:themeColor="background1"/>
                            </w:rPr>
                            <w:t>Transforming How Texas</w:t>
                          </w:r>
                          <w:r>
                            <w:rPr>
                              <w:color w:val="FFFFFF" w:themeColor="background1"/>
                            </w:rPr>
                            <w:t xml:space="preserve"> </w:t>
                          </w:r>
                          <w:r>
                            <w:rPr>
                              <w:color w:val="FFFFFF" w:themeColor="background1"/>
                            </w:rPr>
                            <w:br/>
                            <w:t>Government Serves Texas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0AA2469" id="_x0000_t202" coordsize="21600,21600" o:spt="202" path="m,l,21600r21600,l21600,xe">
              <v:stroke joinstyle="miter"/>
              <v:path gradientshapeok="t" o:connecttype="rect"/>
            </v:shapetype>
            <v:shape id="Text Box 16" o:spid="_x0000_s1026" type="#_x0000_t202" style="position:absolute;margin-left:-51pt;margin-top:27.3pt;width:147.75pt;height:41.2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" filled="f" stroked="f" strokeweight=".5pt">
              <v:textbox>
                <w:txbxContent>
                  <w:p w14:paraId="3CD9BC40" w14:textId="77777777" w:rsidR="00C705A3" w:rsidRPr="00390721" w:rsidRDefault="00C705A3" w:rsidP="00C705A3">
                    <w:pPr>
                      <w:jc w:val="center"/>
                      <w:rPr>
                        <w:color w:val="FFFFFF" w:themeColor="background1"/>
                      </w:rPr>
                    </w:pPr>
                    <w:r w:rsidRPr="00390721">
                      <w:rPr>
                        <w:color w:val="FFFFFF" w:themeColor="background1"/>
                      </w:rPr>
                      <w:t>Transforming How Texas</w:t>
                    </w:r>
                    <w:r>
                      <w:rPr>
                        <w:color w:val="FFFFFF" w:themeColor="background1"/>
                      </w:rPr>
                      <w:t xml:space="preserve"> </w:t>
                    </w:r>
                    <w:r>
                      <w:rPr>
                        <w:color w:val="FFFFFF" w:themeColor="background1"/>
                      </w:rPr>
                      <w:br/>
                      <w:t>Government Serves Texas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722377" w14:textId="3F9B0C02" w:rsidR="00C705A3" w:rsidRPr="00C705A3" w:rsidRDefault="00C705A3" w:rsidP="00C705A3">
    <w:pPr>
      <w:pStyle w:val="Header"/>
    </w:pPr>
    <w:r w:rsidRPr="00C705A3">
      <w:rPr>
        <w:noProof/>
      </w:rPr>
      <w:drawing>
        <wp:anchor distT="0" distB="0" distL="114300" distR="114300" simplePos="0" relativeHeight="251674624" behindDoc="0" locked="0" layoutInCell="1" allowOverlap="1" wp14:anchorId="0F8F03BD" wp14:editId="546914B2">
          <wp:simplePos x="0" y="0"/>
          <wp:positionH relativeFrom="column">
            <wp:posOffset>-898525</wp:posOffset>
          </wp:positionH>
          <wp:positionV relativeFrom="paragraph">
            <wp:posOffset>-460375</wp:posOffset>
          </wp:positionV>
          <wp:extent cx="7772400" cy="52832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473" t="45810" r="10705" b="46165"/>
                  <a:stretch/>
                </pic:blipFill>
                <pic:spPr bwMode="auto">
                  <a:xfrm>
                    <a:off x="0" y="0"/>
                    <a:ext cx="7772400" cy="5283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Pr="00C705A3">
      <w:rPr>
        <w:noProof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18F61E0C" wp14:editId="5F8D8D0D">
              <wp:simplePos x="0" y="0"/>
              <wp:positionH relativeFrom="column">
                <wp:posOffset>-898525</wp:posOffset>
              </wp:positionH>
              <wp:positionV relativeFrom="paragraph">
                <wp:posOffset>-461010</wp:posOffset>
              </wp:positionV>
              <wp:extent cx="7315200" cy="528955"/>
              <wp:effectExtent l="0" t="0" r="0" b="0"/>
              <wp:wrapNone/>
              <wp:docPr id="3" name="Rectangl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15200" cy="528955"/>
                      </a:xfrm>
                      <a:prstGeom prst="rect">
                        <a:avLst/>
                      </a:prstGeom>
                      <a:gradFill flip="none" rotWithShape="1">
                        <a:gsLst>
                          <a:gs pos="0">
                            <a:srgbClr val="00257D"/>
                          </a:gs>
                          <a:gs pos="62000">
                            <a:srgbClr val="00257D">
                              <a:alpha val="42000"/>
                            </a:srgbClr>
                          </a:gs>
                          <a:gs pos="87000">
                            <a:srgbClr val="00257D">
                              <a:alpha val="0"/>
                            </a:srgbClr>
                          </a:gs>
                        </a:gsLst>
                        <a:lin ang="0" scaled="1"/>
                        <a:tileRect/>
                      </a:gra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tlCol="0" anchor="ctr"/>
                  </wps:wsp>
                </a:graphicData>
              </a:graphic>
            </wp:anchor>
          </w:drawing>
        </mc:Choice>
        <mc:Fallback>
          <w:pict>
            <v:rect w14:anchorId="0E21363F" id="Rectangle 3" o:spid="_x0000_s1026" style="position:absolute;margin-left:-70.75pt;margin-top:-36.3pt;width:8in;height:41.6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" fillcolor="#00257d" stroked="f" strokeweight="2pt">
              <v:fill opacity="0" color2="#00257d" rotate="t" angle="90" focus="61%" type="gradient"/>
            </v:rect>
          </w:pict>
        </mc:Fallback>
      </mc:AlternateContent>
    </w:r>
    <w:r w:rsidRPr="00C705A3">
      <w:rPr>
        <w:noProof/>
      </w:rPr>
      <w:drawing>
        <wp:anchor distT="0" distB="0" distL="114300" distR="114300" simplePos="0" relativeHeight="251676672" behindDoc="0" locked="0" layoutInCell="1" allowOverlap="1" wp14:anchorId="44DF9DBA" wp14:editId="664AD300">
          <wp:simplePos x="0" y="0"/>
          <wp:positionH relativeFrom="column">
            <wp:posOffset>-679450</wp:posOffset>
          </wp:positionH>
          <wp:positionV relativeFrom="paragraph">
            <wp:posOffset>-335280</wp:posOffset>
          </wp:positionV>
          <wp:extent cx="698500" cy="276225"/>
          <wp:effectExtent l="0" t="0" r="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8500" cy="2762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C705A3">
      <w:rPr>
        <w:noProof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5040DA2E" wp14:editId="2700D728">
              <wp:simplePos x="0" y="0"/>
              <wp:positionH relativeFrom="column">
                <wp:posOffset>6377</wp:posOffset>
              </wp:positionH>
              <wp:positionV relativeFrom="paragraph">
                <wp:posOffset>-339256</wp:posOffset>
              </wp:positionV>
              <wp:extent cx="3533775" cy="285750"/>
              <wp:effectExtent l="0" t="0" r="0" b="0"/>
              <wp:wrapNone/>
              <wp:docPr id="8" name="Text Box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533775" cy="2857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B53BFF3" w14:textId="77777777" w:rsidR="00C705A3" w:rsidRPr="00390721" w:rsidRDefault="00C705A3" w:rsidP="00C705A3">
                          <w:pPr>
                            <w:rPr>
                              <w:color w:val="FFFFFF" w:themeColor="background1"/>
                            </w:rPr>
                          </w:pPr>
                          <w:r w:rsidRPr="00390721">
                            <w:rPr>
                              <w:color w:val="FFFFFF" w:themeColor="background1"/>
                            </w:rPr>
                            <w:t>Transforming How Texas</w:t>
                          </w:r>
                          <w:r>
                            <w:rPr>
                              <w:color w:val="FFFFFF" w:themeColor="background1"/>
                            </w:rPr>
                            <w:t xml:space="preserve"> Government Serves Texas</w:t>
                          </w:r>
                          <w:r w:rsidRPr="00390721">
                            <w:rPr>
                              <w:color w:val="FFFFFF" w:themeColor="background1"/>
                            </w:rPr>
                            <w:t xml:space="preserve"> </w:t>
                          </w:r>
                          <w:proofErr w:type="spellStart"/>
                          <w:r w:rsidRPr="00390721">
                            <w:rPr>
                              <w:color w:val="FFFFFF" w:themeColor="background1"/>
                            </w:rPr>
                            <w:t>Gover</w:t>
                          </w:r>
                          <w:proofErr w:type="spellEnd"/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040DA2E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7" type="#_x0000_t202" style="position:absolute;margin-left:.5pt;margin-top:-26.7pt;width:278.25pt;height:22.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" filled="f" stroked="f" strokeweight=".5pt">
              <v:textbox>
                <w:txbxContent>
                  <w:p w14:paraId="1B53BFF3" w14:textId="77777777" w:rsidR="00C705A3" w:rsidRPr="00390721" w:rsidRDefault="00C705A3" w:rsidP="00C705A3">
                    <w:pPr>
                      <w:rPr>
                        <w:color w:val="FFFFFF" w:themeColor="background1"/>
                      </w:rPr>
                    </w:pPr>
                    <w:r w:rsidRPr="00390721">
                      <w:rPr>
                        <w:color w:val="FFFFFF" w:themeColor="background1"/>
                      </w:rPr>
                      <w:t>Transforming How Texas</w:t>
                    </w:r>
                    <w:r>
                      <w:rPr>
                        <w:color w:val="FFFFFF" w:themeColor="background1"/>
                      </w:rPr>
                      <w:t xml:space="preserve"> Government Serves Texas</w:t>
                    </w:r>
                    <w:r w:rsidRPr="00390721">
                      <w:rPr>
                        <w:color w:val="FFFFFF" w:themeColor="background1"/>
                      </w:rPr>
                      <w:t xml:space="preserve"> </w:t>
                    </w:r>
                    <w:proofErr w:type="spellStart"/>
                    <w:r w:rsidRPr="00390721">
                      <w:rPr>
                        <w:color w:val="FFFFFF" w:themeColor="background1"/>
                      </w:rPr>
                      <w:t>Gover</w:t>
                    </w:r>
                    <w:proofErr w:type="spellEnd"/>
                  </w:p>
                </w:txbxContent>
              </v:textbox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3B1CE9" w14:textId="3843AF4B" w:rsidR="00C705A3" w:rsidRPr="00C705A3" w:rsidRDefault="00C705A3" w:rsidP="00C705A3">
    <w:pPr>
      <w:pStyle w:val="Header"/>
      <w:pBdr>
        <w:bottom w:val="single" w:sz="4" w:space="1" w:color="auto"/>
      </w:pBdr>
      <w:rPr>
        <w:sz w:val="18"/>
        <w:szCs w:val="18"/>
      </w:rPr>
    </w:pPr>
    <w:r w:rsidRPr="00C705A3">
      <w:rPr>
        <w:sz w:val="18"/>
        <w:szCs w:val="18"/>
      </w:rPr>
      <w:t>[Project name]</w:t>
    </w:r>
    <w:r w:rsidRPr="00C705A3">
      <w:rPr>
        <w:sz w:val="18"/>
        <w:szCs w:val="18"/>
      </w:rPr>
      <w:tab/>
    </w:r>
    <w:r w:rsidRPr="00C705A3">
      <w:rPr>
        <w:sz w:val="18"/>
        <w:szCs w:val="18"/>
      </w:rPr>
      <w:tab/>
    </w:r>
    <w:r w:rsidRPr="00C705A3">
      <w:rPr>
        <w:sz w:val="18"/>
        <w:szCs w:val="18"/>
      </w:rPr>
      <w:fldChar w:fldCharType="begin"/>
    </w:r>
    <w:r w:rsidRPr="00C705A3">
      <w:rPr>
        <w:sz w:val="18"/>
        <w:szCs w:val="18"/>
      </w:rPr>
      <w:instrText xml:space="preserve"> DATE \@ "MMMM d, yyyy" </w:instrText>
    </w:r>
    <w:r w:rsidRPr="00C705A3">
      <w:rPr>
        <w:sz w:val="18"/>
        <w:szCs w:val="18"/>
      </w:rPr>
      <w:fldChar w:fldCharType="separate"/>
    </w:r>
    <w:r w:rsidR="006E25EF">
      <w:rPr>
        <w:noProof/>
        <w:sz w:val="18"/>
        <w:szCs w:val="18"/>
      </w:rPr>
      <w:t>June 4, 2021</w:t>
    </w:r>
    <w:r w:rsidRPr="00C705A3">
      <w:rPr>
        <w:sz w:val="18"/>
        <w:szCs w:val="18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rect id="_x0000_i1038" style="width:0;height:1.5pt" o:hralign="center" o:bullet="t" o:hrstd="t" o:hr="t" fillcolor="#a0a0a0" stroked="f"/>
    </w:pict>
  </w:numPicBullet>
  <w:abstractNum w:abstractNumId="0" w15:restartNumberingAfterBreak="0">
    <w:nsid w:val="FFFFFF7F"/>
    <w:multiLevelType w:val="singleLevel"/>
    <w:tmpl w:val="38547F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 w15:restartNumberingAfterBreak="0">
    <w:nsid w:val="FFFFFF83"/>
    <w:multiLevelType w:val="singleLevel"/>
    <w:tmpl w:val="11EE58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2" w15:restartNumberingAfterBreak="0">
    <w:nsid w:val="FFFFFF88"/>
    <w:multiLevelType w:val="singleLevel"/>
    <w:tmpl w:val="2BA2372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FFFFFF89"/>
    <w:multiLevelType w:val="singleLevel"/>
    <w:tmpl w:val="4726D6E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0974DEC"/>
    <w:multiLevelType w:val="hybridMultilevel"/>
    <w:tmpl w:val="D74CF720"/>
    <w:lvl w:ilvl="0" w:tplc="75AE30FE">
      <w:start w:val="1"/>
      <w:numFmt w:val="decimal"/>
      <w:lvlText w:val="%1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FF3E88"/>
    <w:multiLevelType w:val="hybridMultilevel"/>
    <w:tmpl w:val="4D3692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CDB2A0E"/>
    <w:multiLevelType w:val="hybridMultilevel"/>
    <w:tmpl w:val="34E809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7411CD7"/>
    <w:multiLevelType w:val="hybridMultilevel"/>
    <w:tmpl w:val="4E44DB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AB6467E"/>
    <w:multiLevelType w:val="hybridMultilevel"/>
    <w:tmpl w:val="D640E69C"/>
    <w:lvl w:ilvl="0" w:tplc="04090001">
      <w:start w:val="1"/>
      <w:numFmt w:val="bullet"/>
      <w:lvlText w:val=""/>
      <w:lvlJc w:val="left"/>
      <w:pPr>
        <w:ind w:left="75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abstractNum w:abstractNumId="9" w15:restartNumberingAfterBreak="0">
    <w:nsid w:val="2C711599"/>
    <w:multiLevelType w:val="hybridMultilevel"/>
    <w:tmpl w:val="A4BC3A0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FEB0463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30130F4E"/>
    <w:multiLevelType w:val="hybridMultilevel"/>
    <w:tmpl w:val="AE8235C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350D7BE2"/>
    <w:multiLevelType w:val="hybridMultilevel"/>
    <w:tmpl w:val="AC6EAA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AB0355C"/>
    <w:multiLevelType w:val="hybridMultilevel"/>
    <w:tmpl w:val="B442F772"/>
    <w:lvl w:ilvl="0" w:tplc="75AE30FE">
      <w:start w:val="1"/>
      <w:numFmt w:val="decimal"/>
      <w:lvlText w:val="%1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EE17694"/>
    <w:multiLevelType w:val="hybridMultilevel"/>
    <w:tmpl w:val="3398D90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6C376B7"/>
    <w:multiLevelType w:val="hybridMultilevel"/>
    <w:tmpl w:val="38FCA8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C483C9F"/>
    <w:multiLevelType w:val="hybridMultilevel"/>
    <w:tmpl w:val="DC460C1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548B32D0"/>
    <w:multiLevelType w:val="hybridMultilevel"/>
    <w:tmpl w:val="3B547472"/>
    <w:lvl w:ilvl="0" w:tplc="C78A8BEE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550E3207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9" w15:restartNumberingAfterBreak="0">
    <w:nsid w:val="5611049C"/>
    <w:multiLevelType w:val="hybridMultilevel"/>
    <w:tmpl w:val="F91C6E32"/>
    <w:lvl w:ilvl="0" w:tplc="D6FE827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4B4A32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1DAF99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62A54E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3BAA27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5CC525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660853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C8E218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F5AD4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 w15:restartNumberingAfterBreak="0">
    <w:nsid w:val="61BE0BD8"/>
    <w:multiLevelType w:val="hybridMultilevel"/>
    <w:tmpl w:val="296433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5652D28"/>
    <w:multiLevelType w:val="hybridMultilevel"/>
    <w:tmpl w:val="29121FB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6D371C56"/>
    <w:multiLevelType w:val="hybridMultilevel"/>
    <w:tmpl w:val="76D2F12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2712D47"/>
    <w:multiLevelType w:val="hybridMultilevel"/>
    <w:tmpl w:val="6C0EC3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732F2DA8"/>
    <w:multiLevelType w:val="hybridMultilevel"/>
    <w:tmpl w:val="760E66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  <w:num w:numId="5">
    <w:abstractNumId w:val="7"/>
  </w:num>
  <w:num w:numId="6">
    <w:abstractNumId w:val="20"/>
  </w:num>
  <w:num w:numId="7">
    <w:abstractNumId w:val="24"/>
  </w:num>
  <w:num w:numId="8">
    <w:abstractNumId w:val="8"/>
  </w:num>
  <w:num w:numId="9">
    <w:abstractNumId w:val="6"/>
  </w:num>
  <w:num w:numId="10">
    <w:abstractNumId w:val="19"/>
  </w:num>
  <w:num w:numId="11">
    <w:abstractNumId w:val="18"/>
  </w:num>
  <w:num w:numId="12">
    <w:abstractNumId w:val="5"/>
  </w:num>
  <w:num w:numId="13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4"/>
  </w:num>
  <w:num w:numId="16">
    <w:abstractNumId w:val="10"/>
  </w:num>
  <w:num w:numId="17">
    <w:abstractNumId w:val="9"/>
  </w:num>
  <w:num w:numId="18">
    <w:abstractNumId w:val="12"/>
  </w:num>
  <w:num w:numId="19">
    <w:abstractNumId w:val="2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5"/>
  </w:num>
  <w:num w:numId="22">
    <w:abstractNumId w:val="11"/>
  </w:num>
  <w:num w:numId="23">
    <w:abstractNumId w:val="22"/>
  </w:num>
  <w:num w:numId="24">
    <w:abstractNumId w:val="4"/>
  </w:num>
  <w:num w:numId="25">
    <w:abstractNumId w:val="13"/>
  </w:num>
  <w:num w:numId="26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attachedTemplate r:id="rId1"/>
  <w:stylePaneFormatFilter w:val="1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rawingGridHorizontalSpacing w:val="9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D6A0E"/>
    <w:rsid w:val="0000123F"/>
    <w:rsid w:val="00011FA5"/>
    <w:rsid w:val="00016F45"/>
    <w:rsid w:val="00024419"/>
    <w:rsid w:val="00025559"/>
    <w:rsid w:val="00027D05"/>
    <w:rsid w:val="00044DFF"/>
    <w:rsid w:val="000470D5"/>
    <w:rsid w:val="00055FA1"/>
    <w:rsid w:val="000628A5"/>
    <w:rsid w:val="00065101"/>
    <w:rsid w:val="00072D9E"/>
    <w:rsid w:val="00073CA3"/>
    <w:rsid w:val="00075C6C"/>
    <w:rsid w:val="00082182"/>
    <w:rsid w:val="00086709"/>
    <w:rsid w:val="000A68BF"/>
    <w:rsid w:val="000B1ACA"/>
    <w:rsid w:val="000B1D07"/>
    <w:rsid w:val="000B7696"/>
    <w:rsid w:val="000D073D"/>
    <w:rsid w:val="000E0863"/>
    <w:rsid w:val="000E6AC9"/>
    <w:rsid w:val="000F376F"/>
    <w:rsid w:val="000F7BC1"/>
    <w:rsid w:val="00115B17"/>
    <w:rsid w:val="00120497"/>
    <w:rsid w:val="00131ABE"/>
    <w:rsid w:val="00136AA5"/>
    <w:rsid w:val="00142133"/>
    <w:rsid w:val="00144BE4"/>
    <w:rsid w:val="001479A2"/>
    <w:rsid w:val="001510C5"/>
    <w:rsid w:val="00162F51"/>
    <w:rsid w:val="00196B52"/>
    <w:rsid w:val="001974CF"/>
    <w:rsid w:val="001B06D2"/>
    <w:rsid w:val="001C1A45"/>
    <w:rsid w:val="001C6296"/>
    <w:rsid w:val="001D3B76"/>
    <w:rsid w:val="001F36E8"/>
    <w:rsid w:val="0020594D"/>
    <w:rsid w:val="0020655B"/>
    <w:rsid w:val="0021244C"/>
    <w:rsid w:val="00226486"/>
    <w:rsid w:val="00241311"/>
    <w:rsid w:val="0025375F"/>
    <w:rsid w:val="00254D64"/>
    <w:rsid w:val="00261A74"/>
    <w:rsid w:val="00261CA0"/>
    <w:rsid w:val="00263159"/>
    <w:rsid w:val="002720B1"/>
    <w:rsid w:val="00283CC0"/>
    <w:rsid w:val="002E2455"/>
    <w:rsid w:val="002F0988"/>
    <w:rsid w:val="00317162"/>
    <w:rsid w:val="00355EE9"/>
    <w:rsid w:val="003721F5"/>
    <w:rsid w:val="00373CC3"/>
    <w:rsid w:val="003814AB"/>
    <w:rsid w:val="00384896"/>
    <w:rsid w:val="003A4794"/>
    <w:rsid w:val="003A5429"/>
    <w:rsid w:val="003B05F7"/>
    <w:rsid w:val="003C0FD1"/>
    <w:rsid w:val="003C1D3D"/>
    <w:rsid w:val="003D1279"/>
    <w:rsid w:val="003D5B6A"/>
    <w:rsid w:val="00404F8D"/>
    <w:rsid w:val="00412626"/>
    <w:rsid w:val="00416DE3"/>
    <w:rsid w:val="004320B0"/>
    <w:rsid w:val="00452323"/>
    <w:rsid w:val="00455683"/>
    <w:rsid w:val="00477E25"/>
    <w:rsid w:val="00481D5A"/>
    <w:rsid w:val="0048751C"/>
    <w:rsid w:val="004A7510"/>
    <w:rsid w:val="004A7C71"/>
    <w:rsid w:val="004D57C3"/>
    <w:rsid w:val="004E2FC9"/>
    <w:rsid w:val="0050575B"/>
    <w:rsid w:val="005172E8"/>
    <w:rsid w:val="00520F15"/>
    <w:rsid w:val="00521340"/>
    <w:rsid w:val="0052552C"/>
    <w:rsid w:val="00527680"/>
    <w:rsid w:val="005358C7"/>
    <w:rsid w:val="00544A88"/>
    <w:rsid w:val="005462ED"/>
    <w:rsid w:val="005508E6"/>
    <w:rsid w:val="005578A2"/>
    <w:rsid w:val="00567FE3"/>
    <w:rsid w:val="005746F8"/>
    <w:rsid w:val="00575B64"/>
    <w:rsid w:val="00576995"/>
    <w:rsid w:val="00582D67"/>
    <w:rsid w:val="00582E04"/>
    <w:rsid w:val="00583692"/>
    <w:rsid w:val="005957E1"/>
    <w:rsid w:val="00596E12"/>
    <w:rsid w:val="005A1EC9"/>
    <w:rsid w:val="005A308B"/>
    <w:rsid w:val="005A31FB"/>
    <w:rsid w:val="005A3590"/>
    <w:rsid w:val="005A730A"/>
    <w:rsid w:val="005D011F"/>
    <w:rsid w:val="005D07DD"/>
    <w:rsid w:val="005D2B42"/>
    <w:rsid w:val="005D3E72"/>
    <w:rsid w:val="005E25C1"/>
    <w:rsid w:val="005E6F43"/>
    <w:rsid w:val="005E7C4A"/>
    <w:rsid w:val="005F3749"/>
    <w:rsid w:val="005F7773"/>
    <w:rsid w:val="005F7CA7"/>
    <w:rsid w:val="00600B7F"/>
    <w:rsid w:val="00600FD0"/>
    <w:rsid w:val="006128D2"/>
    <w:rsid w:val="00613634"/>
    <w:rsid w:val="00620AE6"/>
    <w:rsid w:val="006239DC"/>
    <w:rsid w:val="006307FB"/>
    <w:rsid w:val="006316F2"/>
    <w:rsid w:val="00631B2D"/>
    <w:rsid w:val="00645BF0"/>
    <w:rsid w:val="00651886"/>
    <w:rsid w:val="00662937"/>
    <w:rsid w:val="00685C45"/>
    <w:rsid w:val="00697B71"/>
    <w:rsid w:val="006C42C7"/>
    <w:rsid w:val="006D4A2F"/>
    <w:rsid w:val="006E25EF"/>
    <w:rsid w:val="006E378A"/>
    <w:rsid w:val="006F5BC9"/>
    <w:rsid w:val="00703ADC"/>
    <w:rsid w:val="007218D4"/>
    <w:rsid w:val="0073525D"/>
    <w:rsid w:val="007419B4"/>
    <w:rsid w:val="00742749"/>
    <w:rsid w:val="0074689B"/>
    <w:rsid w:val="00764552"/>
    <w:rsid w:val="0076519D"/>
    <w:rsid w:val="00777D44"/>
    <w:rsid w:val="00786B02"/>
    <w:rsid w:val="00791F79"/>
    <w:rsid w:val="007A49D4"/>
    <w:rsid w:val="007A771B"/>
    <w:rsid w:val="007E4A14"/>
    <w:rsid w:val="007F3541"/>
    <w:rsid w:val="007F66BB"/>
    <w:rsid w:val="00804A97"/>
    <w:rsid w:val="00807674"/>
    <w:rsid w:val="008118B0"/>
    <w:rsid w:val="00813114"/>
    <w:rsid w:val="00827750"/>
    <w:rsid w:val="00835436"/>
    <w:rsid w:val="008435E0"/>
    <w:rsid w:val="00844822"/>
    <w:rsid w:val="00844CF8"/>
    <w:rsid w:val="00846262"/>
    <w:rsid w:val="00846FD9"/>
    <w:rsid w:val="008578EA"/>
    <w:rsid w:val="0087056B"/>
    <w:rsid w:val="00876723"/>
    <w:rsid w:val="0089330A"/>
    <w:rsid w:val="008A6D1E"/>
    <w:rsid w:val="008A74CE"/>
    <w:rsid w:val="008B7D97"/>
    <w:rsid w:val="008D07DC"/>
    <w:rsid w:val="008D48E9"/>
    <w:rsid w:val="008D7E4B"/>
    <w:rsid w:val="008E2E6D"/>
    <w:rsid w:val="008E512A"/>
    <w:rsid w:val="008F5141"/>
    <w:rsid w:val="00922EA4"/>
    <w:rsid w:val="00926BF3"/>
    <w:rsid w:val="00926FA2"/>
    <w:rsid w:val="00933811"/>
    <w:rsid w:val="00935C53"/>
    <w:rsid w:val="00936B64"/>
    <w:rsid w:val="00940F2A"/>
    <w:rsid w:val="0095354B"/>
    <w:rsid w:val="00953FAB"/>
    <w:rsid w:val="00972F11"/>
    <w:rsid w:val="009803CE"/>
    <w:rsid w:val="00981E6F"/>
    <w:rsid w:val="009A5E93"/>
    <w:rsid w:val="009C555C"/>
    <w:rsid w:val="009E0CB9"/>
    <w:rsid w:val="009E198C"/>
    <w:rsid w:val="009E3ABF"/>
    <w:rsid w:val="009E424E"/>
    <w:rsid w:val="009E4DC4"/>
    <w:rsid w:val="009E646D"/>
    <w:rsid w:val="009E77A3"/>
    <w:rsid w:val="009F0D9F"/>
    <w:rsid w:val="00A110FB"/>
    <w:rsid w:val="00A130F2"/>
    <w:rsid w:val="00A14FFC"/>
    <w:rsid w:val="00A17FBB"/>
    <w:rsid w:val="00A24BC1"/>
    <w:rsid w:val="00A253FF"/>
    <w:rsid w:val="00A30B92"/>
    <w:rsid w:val="00A33E64"/>
    <w:rsid w:val="00A36985"/>
    <w:rsid w:val="00A44DCB"/>
    <w:rsid w:val="00A4638F"/>
    <w:rsid w:val="00A616E2"/>
    <w:rsid w:val="00A71FDF"/>
    <w:rsid w:val="00A728D2"/>
    <w:rsid w:val="00A95A35"/>
    <w:rsid w:val="00AB2664"/>
    <w:rsid w:val="00AD6A0E"/>
    <w:rsid w:val="00AF36B2"/>
    <w:rsid w:val="00B01ACC"/>
    <w:rsid w:val="00B07D00"/>
    <w:rsid w:val="00B21781"/>
    <w:rsid w:val="00B260EA"/>
    <w:rsid w:val="00B31D66"/>
    <w:rsid w:val="00B328F8"/>
    <w:rsid w:val="00B34043"/>
    <w:rsid w:val="00B36170"/>
    <w:rsid w:val="00B438CB"/>
    <w:rsid w:val="00B47C93"/>
    <w:rsid w:val="00B71935"/>
    <w:rsid w:val="00BC292A"/>
    <w:rsid w:val="00BD41A2"/>
    <w:rsid w:val="00BD5FDF"/>
    <w:rsid w:val="00BE4277"/>
    <w:rsid w:val="00BF29A6"/>
    <w:rsid w:val="00BF3794"/>
    <w:rsid w:val="00C048B4"/>
    <w:rsid w:val="00C15BE8"/>
    <w:rsid w:val="00C22CA2"/>
    <w:rsid w:val="00C23EF8"/>
    <w:rsid w:val="00C26531"/>
    <w:rsid w:val="00C37AC9"/>
    <w:rsid w:val="00C40F7E"/>
    <w:rsid w:val="00C53B41"/>
    <w:rsid w:val="00C606D3"/>
    <w:rsid w:val="00C705A3"/>
    <w:rsid w:val="00C72BFB"/>
    <w:rsid w:val="00C72DDE"/>
    <w:rsid w:val="00C7327F"/>
    <w:rsid w:val="00C83D68"/>
    <w:rsid w:val="00C8722D"/>
    <w:rsid w:val="00CB4027"/>
    <w:rsid w:val="00CB4418"/>
    <w:rsid w:val="00CB56CE"/>
    <w:rsid w:val="00CB6B83"/>
    <w:rsid w:val="00CC30CE"/>
    <w:rsid w:val="00CD1193"/>
    <w:rsid w:val="00CD5B64"/>
    <w:rsid w:val="00CE0FE4"/>
    <w:rsid w:val="00CE309D"/>
    <w:rsid w:val="00CE569D"/>
    <w:rsid w:val="00CF133A"/>
    <w:rsid w:val="00D02B8A"/>
    <w:rsid w:val="00D308C9"/>
    <w:rsid w:val="00D776D3"/>
    <w:rsid w:val="00DB3B4C"/>
    <w:rsid w:val="00DE2652"/>
    <w:rsid w:val="00E021DF"/>
    <w:rsid w:val="00E2690B"/>
    <w:rsid w:val="00E4509E"/>
    <w:rsid w:val="00E54FD0"/>
    <w:rsid w:val="00E56BBB"/>
    <w:rsid w:val="00E63718"/>
    <w:rsid w:val="00E65F15"/>
    <w:rsid w:val="00E765ED"/>
    <w:rsid w:val="00E77BDF"/>
    <w:rsid w:val="00E77EC9"/>
    <w:rsid w:val="00E81F1F"/>
    <w:rsid w:val="00E922BF"/>
    <w:rsid w:val="00EC1975"/>
    <w:rsid w:val="00EE18E3"/>
    <w:rsid w:val="00EF1B7E"/>
    <w:rsid w:val="00EF3BD8"/>
    <w:rsid w:val="00EF45CF"/>
    <w:rsid w:val="00EF7B47"/>
    <w:rsid w:val="00F009E5"/>
    <w:rsid w:val="00F10684"/>
    <w:rsid w:val="00F10F36"/>
    <w:rsid w:val="00F241E3"/>
    <w:rsid w:val="00F328AB"/>
    <w:rsid w:val="00F42351"/>
    <w:rsid w:val="00F464A5"/>
    <w:rsid w:val="00F65220"/>
    <w:rsid w:val="00F66261"/>
    <w:rsid w:val="00F67B7B"/>
    <w:rsid w:val="00F708AF"/>
    <w:rsid w:val="00F73523"/>
    <w:rsid w:val="00F854D1"/>
    <w:rsid w:val="00F90B48"/>
    <w:rsid w:val="00F92236"/>
    <w:rsid w:val="00F9766C"/>
    <w:rsid w:val="00FC3DD2"/>
    <w:rsid w:val="00FC6A45"/>
    <w:rsid w:val="00FD0B35"/>
    <w:rsid w:val="00FD5AB1"/>
    <w:rsid w:val="00FE0835"/>
    <w:rsid w:val="00FF12F5"/>
    <w:rsid w:val="00FF23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4:docId w14:val="30B046ED"/>
  <w15:docId w15:val="{4F5345B4-80AB-4B9D-A68A-82CB53DEBC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uiPriority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9" w:qFormat="1"/>
    <w:lsdException w:name="List Number" w:uiPriority="9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uiPriority="10" w:qFormat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uiPriority="10" w:qFormat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4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uiPriority="9" w:qFormat="1"/>
    <w:lsdException w:name="List Continue 2" w:uiPriority="10" w:qFormat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5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uiPriority="3" w:qFormat="1"/>
    <w:lsdException w:name="Hyperlink" w:semiHidden="1" w:unhideWhenUsed="1"/>
    <w:lsdException w:name="FollowedHyperlink" w:semiHidden="1" w:unhideWhenUsed="1"/>
    <w:lsdException w:name="Strong" w:uiPriority="2" w:qFormat="1"/>
    <w:lsdException w:name="Emphasis" w:uiPriority="2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1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41"/>
    <w:lsdException w:name="Medium Grid 1 Accent 1" w:uiPriority="41"/>
    <w:lsdException w:name="Medium Grid 2 Accent 1" w:uiPriority="41"/>
    <w:lsdException w:name="Medium Grid 3 Accent 1" w:uiPriority="41"/>
    <w:lsdException w:name="Dark List Accent 1" w:uiPriority="41"/>
    <w:lsdException w:name="Colorful Shading Accent 1" w:uiPriority="41"/>
    <w:lsdException w:name="Colorful List Accent 1" w:uiPriority="41"/>
    <w:lsdException w:name="Colorful Grid Accent 1" w:uiPriority="41"/>
    <w:lsdException w:name="Light Shading Accent 2" w:uiPriority="42"/>
    <w:lsdException w:name="Light List Accent 2" w:uiPriority="42"/>
    <w:lsdException w:name="Light Grid Accent 2" w:uiPriority="42"/>
    <w:lsdException w:name="Medium Shading 1 Accent 2" w:uiPriority="42"/>
    <w:lsdException w:name="Medium Shading 2 Accent 2" w:uiPriority="42"/>
    <w:lsdException w:name="Medium List 1 Accent 2" w:uiPriority="42"/>
    <w:lsdException w:name="Medium List 2 Accent 2" w:uiPriority="42"/>
    <w:lsdException w:name="Medium Grid 1 Accent 2" w:uiPriority="42"/>
    <w:lsdException w:name="Medium Grid 2 Accent 2" w:uiPriority="42"/>
    <w:lsdException w:name="Medium Grid 3 Accent 2" w:uiPriority="42"/>
    <w:lsdException w:name="Dark List Accent 2" w:uiPriority="42"/>
    <w:lsdException w:name="Colorful Shading Accent 2" w:uiPriority="42"/>
    <w:lsdException w:name="Colorful List Accent 2" w:uiPriority="42"/>
    <w:lsdException w:name="Colorful Grid Accent 2" w:uiPriority="42"/>
    <w:lsdException w:name="Light Shading Accent 3" w:uiPriority="43"/>
    <w:lsdException w:name="Light List Accent 3" w:uiPriority="43"/>
    <w:lsdException w:name="Light Grid Accent 3" w:uiPriority="43"/>
    <w:lsdException w:name="Medium Shading 1 Accent 3" w:uiPriority="43"/>
    <w:lsdException w:name="Medium Shading 2 Accent 3" w:uiPriority="43"/>
    <w:lsdException w:name="Medium List 1 Accent 3" w:uiPriority="43"/>
    <w:lsdException w:name="Medium List 2 Accent 3" w:uiPriority="43"/>
    <w:lsdException w:name="Medium Grid 1 Accent 3" w:uiPriority="43"/>
    <w:lsdException w:name="Medium Grid 2 Accent 3" w:uiPriority="43"/>
    <w:lsdException w:name="Medium Grid 3 Accent 3" w:uiPriority="43"/>
    <w:lsdException w:name="Dark List Accent 3" w:uiPriority="43"/>
    <w:lsdException w:name="Colorful Shading Accent 3" w:uiPriority="43"/>
    <w:lsdException w:name="Colorful List Accent 3" w:uiPriority="43"/>
    <w:lsdException w:name="Colorful Grid Accent 3" w:uiPriority="43"/>
    <w:lsdException w:name="Light Shading Accent 4" w:uiPriority="44"/>
    <w:lsdException w:name="Light List Accent 4" w:uiPriority="44"/>
    <w:lsdException w:name="Light Grid Accent 4" w:uiPriority="44"/>
    <w:lsdException w:name="Medium Shading 1 Accent 4" w:uiPriority="44"/>
    <w:lsdException w:name="Medium Shading 2 Accent 4" w:uiPriority="44"/>
    <w:lsdException w:name="Medium List 1 Accent 4" w:uiPriority="44"/>
    <w:lsdException w:name="Medium List 2 Accent 4" w:uiPriority="44"/>
    <w:lsdException w:name="Medium Grid 1 Accent 4" w:uiPriority="44"/>
    <w:lsdException w:name="Medium Grid 2 Accent 4" w:uiPriority="44"/>
    <w:lsdException w:name="Medium Grid 3 Accent 4" w:uiPriority="44"/>
    <w:lsdException w:name="Dark List Accent 4" w:uiPriority="44"/>
    <w:lsdException w:name="Colorful Shading Accent 4" w:uiPriority="44"/>
    <w:lsdException w:name="Colorful List Accent 4" w:uiPriority="44"/>
    <w:lsdException w:name="Colorful Grid Accent 4" w:uiPriority="44"/>
    <w:lsdException w:name="Light Shading Accent 5" w:uiPriority="45"/>
    <w:lsdException w:name="Light List Accent 5" w:uiPriority="45"/>
    <w:lsdException w:name="Light Grid Accent 5" w:uiPriority="45"/>
    <w:lsdException w:name="Medium Shading 1 Accent 5" w:uiPriority="45"/>
    <w:lsdException w:name="Medium Shading 2 Accent 5" w:uiPriority="45"/>
    <w:lsdException w:name="Medium List 1 Accent 5" w:uiPriority="45"/>
    <w:lsdException w:name="Medium List 2 Accent 5" w:uiPriority="45"/>
    <w:lsdException w:name="Medium Grid 1 Accent 5" w:uiPriority="45"/>
    <w:lsdException w:name="Medium Grid 2 Accent 5" w:uiPriority="45"/>
    <w:lsdException w:name="Medium Grid 3 Accent 5" w:uiPriority="45"/>
    <w:lsdException w:name="Dark List Accent 5" w:uiPriority="45"/>
    <w:lsdException w:name="Colorful Shading Accent 5" w:uiPriority="45"/>
    <w:lsdException w:name="Colorful List Accent 5" w:uiPriority="45"/>
    <w:lsdException w:name="Colorful Grid Accent 5" w:uiPriority="45"/>
    <w:lsdException w:name="Light Shading Accent 6" w:uiPriority="46"/>
    <w:lsdException w:name="Light List Accent 6" w:uiPriority="46"/>
    <w:lsdException w:name="Light Grid Accent 6" w:uiPriority="46"/>
    <w:lsdException w:name="Medium Shading 1 Accent 6" w:uiPriority="46"/>
    <w:lsdException w:name="Medium Shading 2 Accent 6" w:uiPriority="46"/>
    <w:lsdException w:name="Medium List 1 Accent 6" w:uiPriority="46"/>
    <w:lsdException w:name="Medium List 2 Accent 6" w:uiPriority="46"/>
    <w:lsdException w:name="Medium Grid 1 Accent 6" w:uiPriority="46"/>
    <w:lsdException w:name="Medium Grid 2 Accent 6" w:uiPriority="46"/>
    <w:lsdException w:name="Medium Grid 3 Accent 6" w:uiPriority="46"/>
    <w:lsdException w:name="Dark List Accent 6" w:uiPriority="46"/>
    <w:lsdException w:name="Colorful Shading Accent 6" w:uiPriority="46"/>
    <w:lsdException w:name="Colorful List Accent 6" w:uiPriority="46"/>
    <w:lsdException w:name="Colorful Grid Accent 6" w:uiPriority="4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705A3"/>
    <w:pPr>
      <w:spacing w:after="0" w:line="240" w:lineRule="auto"/>
    </w:pPr>
    <w:rPr>
      <w:rFonts w:ascii="Segoe UI" w:hAnsi="Segoe UI"/>
    </w:rPr>
  </w:style>
  <w:style w:type="paragraph" w:styleId="Heading1">
    <w:name w:val="heading 1"/>
    <w:basedOn w:val="Normal"/>
    <w:next w:val="Normal"/>
    <w:link w:val="Heading1Char"/>
    <w:uiPriority w:val="1"/>
    <w:semiHidden/>
    <w:unhideWhenUsed/>
    <w:qFormat/>
    <w:rsid w:val="00575B64"/>
    <w:pPr>
      <w:spacing w:after="400" w:line="360" w:lineRule="auto"/>
      <w:ind w:left="-86"/>
      <w:outlineLvl w:val="0"/>
    </w:pPr>
    <w:rPr>
      <w:color w:val="D9D9D9" w:themeColor="background1" w:themeShade="D9"/>
      <w:sz w:val="96"/>
      <w:szCs w:val="96"/>
    </w:rPr>
  </w:style>
  <w:style w:type="paragraph" w:styleId="Heading2">
    <w:name w:val="heading 2"/>
    <w:basedOn w:val="Normal"/>
    <w:next w:val="Normal"/>
    <w:link w:val="Heading2Char"/>
    <w:uiPriority w:val="1"/>
    <w:unhideWhenUsed/>
    <w:rsid w:val="00575B64"/>
    <w:pPr>
      <w:spacing w:before="320"/>
      <w:outlineLvl w:val="1"/>
    </w:pPr>
    <w:rPr>
      <w:b/>
    </w:rPr>
  </w:style>
  <w:style w:type="paragraph" w:styleId="Heading3">
    <w:name w:val="heading 3"/>
    <w:basedOn w:val="Normal"/>
    <w:next w:val="Normal"/>
    <w:link w:val="Heading3Char"/>
    <w:uiPriority w:val="1"/>
    <w:semiHidden/>
    <w:unhideWhenUsed/>
    <w:qFormat/>
    <w:rsid w:val="00844CF8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75B64"/>
    <w:rPr>
      <w:color w:val="D9D9D9" w:themeColor="background1" w:themeShade="D9"/>
      <w:sz w:val="96"/>
      <w:szCs w:val="96"/>
    </w:rPr>
  </w:style>
  <w:style w:type="character" w:customStyle="1" w:styleId="Heading2Char">
    <w:name w:val="Heading 2 Char"/>
    <w:basedOn w:val="DefaultParagraphFont"/>
    <w:link w:val="Heading2"/>
    <w:uiPriority w:val="1"/>
    <w:rsid w:val="00575B64"/>
    <w:rPr>
      <w:b/>
      <w:sz w:val="18"/>
    </w:rPr>
  </w:style>
  <w:style w:type="character" w:styleId="PlaceholderText">
    <w:name w:val="Placeholder Text"/>
    <w:basedOn w:val="DefaultParagraphFont"/>
    <w:uiPriority w:val="99"/>
    <w:semiHidden/>
    <w:rsid w:val="00575B64"/>
    <w:rPr>
      <w:color w:val="808080"/>
    </w:rPr>
  </w:style>
  <w:style w:type="table" w:styleId="TableGrid">
    <w:name w:val="Table Grid"/>
    <w:basedOn w:val="TableNormal"/>
    <w:uiPriority w:val="1"/>
    <w:rsid w:val="00575B64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Event-Bold">
    <w:name w:val="Event - Bold"/>
    <w:basedOn w:val="Event"/>
    <w:qFormat/>
    <w:rsid w:val="00575B64"/>
    <w:rPr>
      <w:b/>
    </w:rPr>
  </w:style>
  <w:style w:type="paragraph" w:customStyle="1" w:styleId="DateTime">
    <w:name w:val="Date &amp; Time"/>
    <w:basedOn w:val="Normal"/>
    <w:qFormat/>
    <w:rsid w:val="00575B64"/>
    <w:pPr>
      <w:spacing w:after="300"/>
      <w:contextualSpacing/>
    </w:pPr>
  </w:style>
  <w:style w:type="paragraph" w:customStyle="1" w:styleId="AgendaInformation">
    <w:name w:val="Agenda Information"/>
    <w:basedOn w:val="Normal"/>
    <w:qFormat/>
    <w:rsid w:val="00575B64"/>
    <w:pPr>
      <w:spacing w:after="600" w:line="336" w:lineRule="auto"/>
      <w:contextualSpacing/>
    </w:pPr>
  </w:style>
  <w:style w:type="paragraph" w:customStyle="1" w:styleId="Event">
    <w:name w:val="Event"/>
    <w:basedOn w:val="Normal"/>
    <w:qFormat/>
    <w:rsid w:val="00575B64"/>
    <w:pPr>
      <w:spacing w:after="80"/>
    </w:pPr>
  </w:style>
  <w:style w:type="paragraph" w:customStyle="1" w:styleId="AdditionalInformation">
    <w:name w:val="Additional Information"/>
    <w:basedOn w:val="AgendaInformation"/>
    <w:qFormat/>
    <w:rsid w:val="00575B64"/>
    <w:pPr>
      <w:spacing w:after="120"/>
      <w:contextualSpacing w:val="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75B6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5B64"/>
    <w:rPr>
      <w:rFonts w:ascii="Tahoma" w:hAnsi="Tahoma" w:cs="Tahoma"/>
      <w:sz w:val="16"/>
      <w:szCs w:val="16"/>
    </w:rPr>
  </w:style>
  <w:style w:type="paragraph" w:customStyle="1" w:styleId="AgendaHeading">
    <w:name w:val="Agenda Heading"/>
    <w:basedOn w:val="Normal"/>
    <w:qFormat/>
    <w:rsid w:val="00575B64"/>
    <w:pPr>
      <w:spacing w:after="400" w:line="360" w:lineRule="auto"/>
      <w:ind w:left="-86"/>
      <w:outlineLvl w:val="0"/>
    </w:pPr>
    <w:rPr>
      <w:color w:val="D9D9D9" w:themeColor="background1" w:themeShade="D9"/>
      <w:sz w:val="96"/>
      <w:szCs w:val="96"/>
    </w:rPr>
  </w:style>
  <w:style w:type="paragraph" w:customStyle="1" w:styleId="MeetingTitle">
    <w:name w:val="Meeting Title"/>
    <w:basedOn w:val="Normal"/>
    <w:qFormat/>
    <w:rsid w:val="00575B64"/>
    <w:pPr>
      <w:spacing w:before="320"/>
      <w:outlineLvl w:val="1"/>
    </w:pPr>
    <w:rPr>
      <w:b/>
    </w:rPr>
  </w:style>
  <w:style w:type="paragraph" w:styleId="Header">
    <w:name w:val="header"/>
    <w:basedOn w:val="Normal"/>
    <w:link w:val="HeaderChar"/>
    <w:uiPriority w:val="99"/>
    <w:unhideWhenUsed/>
    <w:rsid w:val="00575B6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75B64"/>
    <w:rPr>
      <w:sz w:val="18"/>
    </w:rPr>
  </w:style>
  <w:style w:type="paragraph" w:styleId="Footer">
    <w:name w:val="footer"/>
    <w:basedOn w:val="Normal"/>
    <w:link w:val="FooterChar"/>
    <w:uiPriority w:val="99"/>
    <w:unhideWhenUsed/>
    <w:qFormat/>
    <w:rsid w:val="00575B6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75B64"/>
    <w:rPr>
      <w:sz w:val="18"/>
    </w:rPr>
  </w:style>
  <w:style w:type="paragraph" w:customStyle="1" w:styleId="PlaceholderAutotext58">
    <w:name w:val="PlaceholderAutotext_58"/>
    <w:rsid w:val="00575B64"/>
    <w:rPr>
      <w:rFonts w:eastAsiaTheme="minorEastAsia"/>
    </w:rPr>
  </w:style>
  <w:style w:type="paragraph" w:styleId="NoSpacing">
    <w:name w:val="No Spacing"/>
    <w:uiPriority w:val="1"/>
    <w:qFormat/>
    <w:rsid w:val="003D5B6A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317162"/>
    <w:pPr>
      <w:spacing w:after="200" w:line="276" w:lineRule="auto"/>
      <w:ind w:left="720"/>
    </w:pPr>
    <w:rPr>
      <w:rFonts w:cs="Calibri"/>
    </w:rPr>
  </w:style>
  <w:style w:type="character" w:customStyle="1" w:styleId="Heading3Char">
    <w:name w:val="Heading 3 Char"/>
    <w:basedOn w:val="DefaultParagraphFont"/>
    <w:link w:val="Heading3"/>
    <w:uiPriority w:val="1"/>
    <w:semiHidden/>
    <w:rsid w:val="00844CF8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table" w:customStyle="1" w:styleId="TableGrid1">
    <w:name w:val="Table Grid1"/>
    <w:basedOn w:val="TableNormal"/>
    <w:next w:val="TableGrid"/>
    <w:rsid w:val="00844CF8"/>
    <w:pPr>
      <w:spacing w:after="0" w:line="240" w:lineRule="auto"/>
    </w:pPr>
    <w:rPr>
      <w:rFonts w:ascii="New York" w:eastAsia="Times New Roman" w:hAnsi="New York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F42351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4235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499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30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6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604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653358">
          <w:marLeft w:val="36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248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header" Target="header4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yperlink" Target="ppmo@dir.texas.gov" TargetMode="Externa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Rbiggs\Application%20Data\Microsoft\Templates\Meeting%20agenda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100000" t="-60000" r="100000" b="20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100000" t="100000" r="100000" b="10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7BAF888A194F34B912F5B8A9C9BA528" ma:contentTypeVersion="7" ma:contentTypeDescription="Create a new document." ma:contentTypeScope="" ma:versionID="f2f8b849c0041f796148ccfeb0420604">
  <xsd:schema xmlns:xsd="http://www.w3.org/2001/XMLSchema" xmlns:xs="http://www.w3.org/2001/XMLSchema" xmlns:p="http://schemas.microsoft.com/office/2006/metadata/properties" xmlns:ns2="f18e135a-62a8-4532-9797-cb90ec4f00f7" targetNamespace="http://schemas.microsoft.com/office/2006/metadata/properties" ma:root="true" ma:fieldsID="cbc0a46057f3fd9282ef928a9df4922a" ns2:_="">
    <xsd:import namespace="f18e135a-62a8-4532-9797-cb90ec4f00f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18e135a-62a8-4532-9797-cb90ec4f00f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FC0FFB3-350E-4514-97D4-077A71F04FB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48133818-D706-4444-A49C-48E54DD309C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18e135a-62a8-4532-9797-cb90ec4f00f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520E5D4-FCBD-4281-B332-C77534E75509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A338EEA4-CA27-4D5C-83B8-5CAD2F0FF36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Meeting agenda.dotx</Template>
  <TotalTime>121</TotalTime>
  <Pages>3</Pages>
  <Words>286</Words>
  <Characters>1631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PM Lite Project Meeting Notes Template 2.0</vt:lpstr>
    </vt:vector>
  </TitlesOfParts>
  <Company>Texas Department of Information Resources</Company>
  <LinksUpToDate>false</LinksUpToDate>
  <CharactersWithSpaces>1914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PM Lite Project Meeting Notes Template 2.0</dc:title>
  <dc:creator>Rachael Biggs</dc:creator>
  <dc:description>PM Lite Project Meeting Notes Template v1.0 08-30-13</dc:description>
  <cp:lastModifiedBy>James Omiya</cp:lastModifiedBy>
  <cp:revision>11</cp:revision>
  <cp:lastPrinted>2014-12-18T16:27:00Z</cp:lastPrinted>
  <dcterms:created xsi:type="dcterms:W3CDTF">2015-02-17T18:42:00Z</dcterms:created>
  <dcterms:modified xsi:type="dcterms:W3CDTF">2021-06-04T12:52:00Z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TC101695571033</vt:lpwstr>
  </property>
  <property fmtid="{D5CDD505-2E9C-101B-9397-08002B2CF9AE}" pid="3" name="ContentTypeId">
    <vt:lpwstr>0x01010067BAF888A194F34B912F5B8A9C9BA528</vt:lpwstr>
  </property>
  <property fmtid="{D5CDD505-2E9C-101B-9397-08002B2CF9AE}" pid="4" name="WorkflowChangePath">
    <vt:lpwstr>4e7f0d7b-af58-4d14-a711-25a4e8942f2a,4;4e7f0d7b-af58-4d14-a711-25a4e8942f2a,4;4e7f0d7b-af58-4d14-a711-25a4e8942f2a,4;4e7f0d7b-af58-4d14-a711-25a4e8942f2a,4;4e7f0d7b-af58-4d14-a711-25a4e8942f2a,4;4e7f0d7b-af58-4d14-a711-25a4e8942f2a,4;4e7f0d7b-af58-4d14-a7</vt:lpwstr>
  </property>
</Properties>
</file>